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BC79F6" w14:textId="77777777" w:rsidR="00632394" w:rsidRDefault="00646508" w:rsidP="002016BD">
      <w:pPr>
        <w:pStyle w:val="-Ttuloartigo"/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040A839F" wp14:editId="02BD6213">
            <wp:simplePos x="0" y="0"/>
            <wp:positionH relativeFrom="margin">
              <wp:posOffset>-579120</wp:posOffset>
            </wp:positionH>
            <wp:positionV relativeFrom="paragraph">
              <wp:posOffset>-457102</wp:posOffset>
            </wp:positionV>
            <wp:extent cx="6555600" cy="2786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145" b="3085"/>
                    <a:stretch/>
                  </pic:blipFill>
                  <pic:spPr bwMode="auto">
                    <a:xfrm>
                      <a:off x="0" y="0"/>
                      <a:ext cx="6555600" cy="27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FDDBC" w14:textId="77777777" w:rsidR="00632394" w:rsidRDefault="00632394" w:rsidP="002016BD">
      <w:pPr>
        <w:pStyle w:val="-Ttuloartigo"/>
      </w:pPr>
    </w:p>
    <w:p w14:paraId="0A0A4972" w14:textId="77777777" w:rsidR="00632394" w:rsidRDefault="00632394" w:rsidP="002016BD">
      <w:pPr>
        <w:pStyle w:val="-Ttuloartigo"/>
      </w:pPr>
    </w:p>
    <w:p w14:paraId="47B04D37" w14:textId="77777777" w:rsidR="00632394" w:rsidRDefault="00632394" w:rsidP="002016BD">
      <w:pPr>
        <w:pStyle w:val="-Ttuloartigo"/>
      </w:pPr>
    </w:p>
    <w:p w14:paraId="518F16AA" w14:textId="77777777" w:rsidR="00632394" w:rsidRDefault="00632394" w:rsidP="002016BD">
      <w:pPr>
        <w:pStyle w:val="-Ttuloartigo"/>
      </w:pPr>
    </w:p>
    <w:p w14:paraId="79654FDF" w14:textId="77777777" w:rsidR="00632394" w:rsidRDefault="00632394" w:rsidP="002016BD">
      <w:pPr>
        <w:pStyle w:val="-Ttuloartigo"/>
      </w:pPr>
    </w:p>
    <w:p w14:paraId="3EB60F3B" w14:textId="77777777" w:rsidR="00632394" w:rsidRDefault="00632394" w:rsidP="002016BD">
      <w:pPr>
        <w:pStyle w:val="-Ttuloartigo"/>
      </w:pPr>
    </w:p>
    <w:p w14:paraId="69730F97" w14:textId="77777777" w:rsidR="00632394" w:rsidRDefault="00632394" w:rsidP="002016BD">
      <w:pPr>
        <w:pStyle w:val="-Ttuloartigo"/>
      </w:pPr>
    </w:p>
    <w:p w14:paraId="7E2A06CB" w14:textId="77777777" w:rsidR="00646508" w:rsidRDefault="00646508" w:rsidP="002016BD">
      <w:pPr>
        <w:pStyle w:val="-Ttuloartigo"/>
      </w:pPr>
    </w:p>
    <w:p w14:paraId="6C7BA1B6" w14:textId="77777777" w:rsidR="002D0268" w:rsidRPr="00177FAE" w:rsidRDefault="002D0268" w:rsidP="002D0268"/>
    <w:p w14:paraId="5DF7BB13" w14:textId="77777777" w:rsidR="002D0268" w:rsidRPr="00177FAE" w:rsidRDefault="002D0268" w:rsidP="002D0268"/>
    <w:p w14:paraId="03D0C0C4" w14:textId="77777777" w:rsidR="002D0268" w:rsidRPr="00177FAE" w:rsidRDefault="002D0268" w:rsidP="002D0268"/>
    <w:p w14:paraId="7A7FD227" w14:textId="77777777" w:rsidR="002D0268" w:rsidRDefault="002D0268" w:rsidP="00B466DF">
      <w:pPr>
        <w:pStyle w:val="-Ttuloartigo"/>
      </w:pPr>
    </w:p>
    <w:p w14:paraId="14AE0FCB" w14:textId="77777777" w:rsidR="002D0268" w:rsidRDefault="002D0268" w:rsidP="00B466DF">
      <w:pPr>
        <w:pStyle w:val="-Ttuloartigo"/>
      </w:pPr>
      <w:r w:rsidRPr="00F1062C">
        <w:t>TÍTULO DO TRABALHO EM LETRAS MA</w:t>
      </w:r>
      <w:r>
        <w:t>IÚSCULAS</w:t>
      </w:r>
    </w:p>
    <w:p w14:paraId="74A08854" w14:textId="77777777" w:rsidR="002D0268" w:rsidRPr="00177FAE" w:rsidRDefault="002D0268" w:rsidP="002D0268">
      <w:pPr>
        <w:pStyle w:val="-Subttulo"/>
        <w:rPr>
          <w:lang w:val="pt-BR"/>
        </w:rPr>
      </w:pPr>
      <w:r w:rsidRPr="00177FAE">
        <w:rPr>
          <w:lang w:val="pt-BR"/>
        </w:rPr>
        <w:t>Subtítulo do trabalho em letras maiúsculas e minúsculas</w:t>
      </w:r>
    </w:p>
    <w:p w14:paraId="4D9AF773" w14:textId="77777777" w:rsidR="002D0268" w:rsidRPr="009664B1" w:rsidRDefault="002D0268" w:rsidP="002D0268">
      <w:pPr>
        <w:pStyle w:val="-Subttulo"/>
      </w:pPr>
      <w:r w:rsidRPr="009664B1">
        <w:t xml:space="preserve">TITLE OF THE PAPER IN ENGLISH/TÍTULO DE LA PONENCIA EN ESPAÑOL </w:t>
      </w:r>
    </w:p>
    <w:p w14:paraId="4D13D736" w14:textId="77777777" w:rsidR="002D0268" w:rsidRDefault="002D0268" w:rsidP="002D0268">
      <w:pPr>
        <w:pStyle w:val="-eixotemtico"/>
      </w:pPr>
      <w:r w:rsidRPr="001B6B9E">
        <w:t xml:space="preserve">Indicação do artigo a um dos 4 </w:t>
      </w:r>
      <w:r>
        <w:t xml:space="preserve">eixos </w:t>
      </w:r>
      <w:r w:rsidRPr="001B6B9E">
        <w:t>temáticos</w:t>
      </w:r>
      <w:r>
        <w:t xml:space="preserve">: </w:t>
      </w:r>
      <w:r w:rsidRPr="001B6B9E">
        <w:t>Historiografia, ideários e regimes de historicidade; Práticas, processos e institucionalidades; Cidade, política e cultura;</w:t>
      </w:r>
      <w:r>
        <w:t xml:space="preserve"> ou</w:t>
      </w:r>
      <w:r w:rsidRPr="001B6B9E">
        <w:t xml:space="preserve"> Memórias, representações, arquivos</w:t>
      </w:r>
    </w:p>
    <w:p w14:paraId="0D3403B1" w14:textId="77777777" w:rsidR="002D0268" w:rsidRPr="00667895" w:rsidRDefault="002D0268" w:rsidP="002D0268">
      <w:pPr>
        <w:pStyle w:val="-Texto"/>
        <w:jc w:val="right"/>
      </w:pPr>
      <w:r w:rsidRPr="00667895">
        <w:t>SOBRENOME, Nome</w:t>
      </w:r>
    </w:p>
    <w:p w14:paraId="1F7E654F" w14:textId="77777777" w:rsidR="002D0268" w:rsidRDefault="002D0268" w:rsidP="002D0268">
      <w:pPr>
        <w:pStyle w:val="-Texto"/>
        <w:jc w:val="right"/>
      </w:pPr>
      <w:r>
        <w:t>Titulação; afiliação</w:t>
      </w:r>
    </w:p>
    <w:p w14:paraId="4F015087" w14:textId="77777777" w:rsidR="002D0268" w:rsidRDefault="002D0268" w:rsidP="002D0268">
      <w:pPr>
        <w:pStyle w:val="-Texto"/>
        <w:jc w:val="right"/>
      </w:pPr>
      <w:proofErr w:type="spellStart"/>
      <w:r>
        <w:t>email</w:t>
      </w:r>
      <w:proofErr w:type="spellEnd"/>
    </w:p>
    <w:p w14:paraId="007B3A2A" w14:textId="77777777" w:rsidR="002D0268" w:rsidRPr="00667895" w:rsidRDefault="002D0268" w:rsidP="002D0268">
      <w:pPr>
        <w:pStyle w:val="-Texto"/>
        <w:jc w:val="right"/>
      </w:pPr>
      <w:r w:rsidRPr="00667895">
        <w:t>SOBRENOME, Nome</w:t>
      </w:r>
    </w:p>
    <w:p w14:paraId="12731F0C" w14:textId="77777777" w:rsidR="002D0268" w:rsidRDefault="002D0268" w:rsidP="002D0268">
      <w:pPr>
        <w:pStyle w:val="-Texto"/>
        <w:jc w:val="right"/>
      </w:pPr>
      <w:r>
        <w:t>Titulação; afiliação</w:t>
      </w:r>
    </w:p>
    <w:p w14:paraId="657AD544" w14:textId="77777777" w:rsidR="002D0268" w:rsidRDefault="002D0268" w:rsidP="002D0268">
      <w:pPr>
        <w:pStyle w:val="-Texto"/>
        <w:jc w:val="right"/>
      </w:pPr>
      <w:proofErr w:type="spellStart"/>
      <w:r>
        <w:t>email</w:t>
      </w:r>
      <w:proofErr w:type="spellEnd"/>
    </w:p>
    <w:p w14:paraId="3454891A" w14:textId="77777777" w:rsidR="002D0268" w:rsidRPr="00667895" w:rsidRDefault="002D0268" w:rsidP="002D0268">
      <w:pPr>
        <w:pStyle w:val="-Texto"/>
        <w:jc w:val="right"/>
      </w:pPr>
      <w:r w:rsidRPr="00667895">
        <w:t>SOBRENOME, Nome</w:t>
      </w:r>
    </w:p>
    <w:p w14:paraId="2A1C821D" w14:textId="77777777" w:rsidR="002D0268" w:rsidRDefault="002D0268" w:rsidP="002D0268">
      <w:pPr>
        <w:pStyle w:val="-Texto"/>
        <w:jc w:val="right"/>
      </w:pPr>
      <w:r>
        <w:t>Titulação; afiliação</w:t>
      </w:r>
    </w:p>
    <w:p w14:paraId="22B859F2" w14:textId="77777777" w:rsidR="002D0268" w:rsidRDefault="002D0268" w:rsidP="002D0268">
      <w:pPr>
        <w:pStyle w:val="-Texto"/>
        <w:jc w:val="right"/>
      </w:pPr>
      <w:proofErr w:type="spellStart"/>
      <w:r>
        <w:t>email</w:t>
      </w:r>
      <w:proofErr w:type="spellEnd"/>
    </w:p>
    <w:p w14:paraId="155F505D" w14:textId="77777777" w:rsidR="002D0268" w:rsidRDefault="002D0268" w:rsidP="002D0268">
      <w:pPr>
        <w:pStyle w:val="-Texto"/>
      </w:pPr>
    </w:p>
    <w:p w14:paraId="049AC326" w14:textId="77777777" w:rsidR="002D0268" w:rsidRDefault="002D0268" w:rsidP="002D0268">
      <w:pPr>
        <w:pStyle w:val="-Texto"/>
      </w:pPr>
    </w:p>
    <w:p w14:paraId="403D4798" w14:textId="77777777" w:rsidR="002D0268" w:rsidRDefault="002D0268" w:rsidP="002D0268">
      <w:pPr>
        <w:pStyle w:val="-Texto"/>
      </w:pPr>
    </w:p>
    <w:p w14:paraId="09F0744E" w14:textId="77777777" w:rsidR="002D0268" w:rsidRDefault="002D0268" w:rsidP="002D0268">
      <w:pPr>
        <w:pStyle w:val="-Texto"/>
      </w:pPr>
    </w:p>
    <w:p w14:paraId="68AA7EE5" w14:textId="77777777" w:rsidR="002D0268" w:rsidRDefault="002D0268" w:rsidP="002D0268">
      <w:pPr>
        <w:pStyle w:val="-Texto"/>
      </w:pPr>
    </w:p>
    <w:p w14:paraId="6FD2F79F" w14:textId="77777777" w:rsidR="002D0268" w:rsidRDefault="002D0268" w:rsidP="002D0268">
      <w:pPr>
        <w:pStyle w:val="-Texto"/>
      </w:pPr>
    </w:p>
    <w:p w14:paraId="0B728633" w14:textId="77777777" w:rsidR="002D0268" w:rsidRDefault="002D0268" w:rsidP="002D0268">
      <w:pPr>
        <w:pStyle w:val="-Texto"/>
      </w:pPr>
    </w:p>
    <w:p w14:paraId="43931AAF" w14:textId="2091B0B7" w:rsidR="002D0268" w:rsidRDefault="002D0268" w:rsidP="002D0268">
      <w:pPr>
        <w:pStyle w:val="-Texto"/>
        <w:jc w:val="center"/>
      </w:pPr>
      <w:r>
        <w:t>_</w:t>
      </w:r>
      <w:r w:rsidRPr="00667895">
        <w:t>ELIMINE AS INFORMAÇÕES ACIMA E QUEBRE ESTA PÁGINA</w:t>
      </w:r>
      <w:r>
        <w:t>_</w:t>
      </w:r>
    </w:p>
    <w:p w14:paraId="7D738256" w14:textId="77777777" w:rsidR="002D0268" w:rsidRDefault="002D0268" w:rsidP="002D0268">
      <w:pPr>
        <w:sectPr w:rsidR="002D0268" w:rsidSect="00177FAE">
          <w:footerReference w:type="default" r:id="rId9"/>
          <w:pgSz w:w="11906" w:h="16838"/>
          <w:pgMar w:top="1418" w:right="1701" w:bottom="1701" w:left="1701" w:header="709" w:footer="709" w:gutter="0"/>
          <w:cols w:space="708"/>
          <w:docGrid w:linePitch="360"/>
        </w:sectPr>
      </w:pPr>
      <w:r>
        <w:br w:type="page"/>
      </w:r>
    </w:p>
    <w:p w14:paraId="535C2A7B" w14:textId="77777777" w:rsidR="002D0268" w:rsidRPr="00494C3A" w:rsidRDefault="002D0268" w:rsidP="002D0268">
      <w:pPr>
        <w:pStyle w:val="-Resumo"/>
        <w:rPr>
          <w:b/>
        </w:rPr>
      </w:pPr>
      <w:r w:rsidRPr="00494C3A">
        <w:rPr>
          <w:b/>
        </w:rPr>
        <w:lastRenderedPageBreak/>
        <w:t>RESUMO</w:t>
      </w:r>
    </w:p>
    <w:p w14:paraId="11D699A9" w14:textId="77777777" w:rsidR="002D0268" w:rsidRPr="00935904" w:rsidRDefault="002D0268" w:rsidP="002D0268">
      <w:pPr>
        <w:pStyle w:val="-Resumo"/>
      </w:pPr>
      <w:r w:rsidRPr="00935904">
        <w:t xml:space="preserve">O resumo deve ter entre 150 e 250 palavras e deve ser redigido </w:t>
      </w:r>
      <w:r>
        <w:t xml:space="preserve">na </w:t>
      </w:r>
      <w:r w:rsidRPr="00935904">
        <w:t xml:space="preserve">fonte </w:t>
      </w:r>
      <w:proofErr w:type="spellStart"/>
      <w:r w:rsidRPr="00935904">
        <w:rPr>
          <w:i/>
          <w:iCs/>
        </w:rPr>
        <w:t>Verdana</w:t>
      </w:r>
      <w:proofErr w:type="spellEnd"/>
      <w:r w:rsidRPr="00935904">
        <w:rPr>
          <w:i/>
          <w:iCs/>
        </w:rPr>
        <w:t>,</w:t>
      </w:r>
      <w:r w:rsidRPr="00935904">
        <w:t xml:space="preserve"> tamanho 9</w:t>
      </w:r>
      <w:r>
        <w:t>,0</w:t>
      </w:r>
      <w:r w:rsidRPr="00935904">
        <w:t xml:space="preserve"> e espaçamento</w:t>
      </w:r>
      <w:r>
        <w:t>16pt</w:t>
      </w:r>
      <w:r w:rsidRPr="00935904">
        <w:t xml:space="preserve">. </w:t>
      </w:r>
    </w:p>
    <w:p w14:paraId="70D1AE3A" w14:textId="77777777" w:rsidR="002D0268" w:rsidRDefault="002D0268" w:rsidP="002D0268">
      <w:pPr>
        <w:pStyle w:val="-Resumo"/>
      </w:pPr>
      <w:r w:rsidRPr="008F4BDE">
        <w:t>A partir dessa página, não inclua nenhuma informação que indique a autoria do texto. O objetivo deste documento é apresentar as diretrizes e orientações p</w:t>
      </w:r>
      <w:r>
        <w:t>ar envio de artigos</w:t>
      </w:r>
      <w:r w:rsidRPr="008F4BDE">
        <w:t xml:space="preserve"> para o </w:t>
      </w:r>
      <w:r>
        <w:t>17 Seminário de História da Cidade e do Urbanismo – 17SHCU.</w:t>
      </w:r>
      <w:r w:rsidRPr="008F4BDE">
        <w:t xml:space="preserve"> Este </w:t>
      </w:r>
      <w:r>
        <w:t>documento</w:t>
      </w:r>
      <w:r w:rsidRPr="008F4BDE">
        <w:t xml:space="preserve"> está formatado de acordo com as diretrizes nele indicadas</w:t>
      </w:r>
      <w:r>
        <w:t xml:space="preserve"> e </w:t>
      </w:r>
      <w:r w:rsidRPr="008F4BDE">
        <w:t xml:space="preserve">são uma das exigências para aceitação do </w:t>
      </w:r>
      <w:proofErr w:type="spellStart"/>
      <w:r w:rsidRPr="008F4BDE">
        <w:t>trabalhoe</w:t>
      </w:r>
      <w:proofErr w:type="spellEnd"/>
      <w:r w:rsidRPr="008F4BDE">
        <w:t xml:space="preserve"> publica</w:t>
      </w:r>
      <w:r>
        <w:t>ção</w:t>
      </w:r>
      <w:r w:rsidRPr="008F4BDE">
        <w:t xml:space="preserve"> nos Anais do evento. Os artigos aceitos serão reproduzidos exatamente como enviados pelos autores, portanto a revisão ortográfica e gramatical dos mesmos é da responsabilidade dos seus proponentes. </w:t>
      </w:r>
    </w:p>
    <w:p w14:paraId="3715CC00" w14:textId="77777777" w:rsidR="002D0268" w:rsidRDefault="002D0268" w:rsidP="002D0268">
      <w:pPr>
        <w:pStyle w:val="-Resumo"/>
      </w:pPr>
      <w:r w:rsidRPr="00130745">
        <w:rPr>
          <w:b/>
          <w:bCs/>
        </w:rPr>
        <w:t>PALAVRAS CHAVE</w:t>
      </w:r>
      <w:r w:rsidRPr="00130745">
        <w:t xml:space="preserve"> Palavra 1</w:t>
      </w:r>
      <w:r>
        <w:t>;</w:t>
      </w:r>
      <w:r w:rsidRPr="00130745">
        <w:t xml:space="preserve"> Palavra 2</w:t>
      </w:r>
      <w:r>
        <w:t>;</w:t>
      </w:r>
      <w:r w:rsidRPr="00130745">
        <w:t xml:space="preserve"> Palavra 3</w:t>
      </w:r>
      <w:r>
        <w:t xml:space="preserve">; </w:t>
      </w:r>
      <w:r w:rsidRPr="00130745">
        <w:t xml:space="preserve">Palavra </w:t>
      </w:r>
      <w:r>
        <w:t xml:space="preserve">4; </w:t>
      </w:r>
      <w:r w:rsidRPr="00130745">
        <w:t xml:space="preserve">Palavra </w:t>
      </w:r>
      <w:r>
        <w:t>5.</w:t>
      </w:r>
    </w:p>
    <w:p w14:paraId="5A3FE940" w14:textId="77777777" w:rsidR="002D0268" w:rsidRDefault="002D0268" w:rsidP="002D0268">
      <w:pPr>
        <w:pStyle w:val="-Resumo"/>
      </w:pPr>
    </w:p>
    <w:p w14:paraId="60E42081" w14:textId="77777777" w:rsidR="002D0268" w:rsidRPr="00494C3A" w:rsidRDefault="002D0268" w:rsidP="002D0268">
      <w:pPr>
        <w:pStyle w:val="-Resumo"/>
        <w:rPr>
          <w:b/>
        </w:rPr>
      </w:pPr>
      <w:r w:rsidRPr="00494C3A">
        <w:rPr>
          <w:b/>
        </w:rPr>
        <w:t>ABSTRACT OU RESUMEN</w:t>
      </w:r>
    </w:p>
    <w:p w14:paraId="2ABFD00D" w14:textId="77777777" w:rsidR="002D0268" w:rsidRPr="008F4BDE" w:rsidRDefault="002D0268" w:rsidP="002D0268">
      <w:pPr>
        <w:pStyle w:val="-Resumo"/>
      </w:pPr>
      <w:proofErr w:type="spellStart"/>
      <w:r w:rsidRPr="00197CD4">
        <w:t>Lorem</w:t>
      </w:r>
      <w:proofErr w:type="spellEnd"/>
      <w:r w:rsidRPr="00197CD4">
        <w:t xml:space="preserve"> ipsum </w:t>
      </w:r>
      <w:proofErr w:type="spellStart"/>
      <w:r w:rsidRPr="00197CD4">
        <w:t>dolor</w:t>
      </w:r>
      <w:proofErr w:type="spellEnd"/>
      <w:r w:rsidRPr="00197CD4">
        <w:t xml:space="preserve"> </w:t>
      </w:r>
      <w:proofErr w:type="spellStart"/>
      <w:r w:rsidRPr="00197CD4">
        <w:t>sit</w:t>
      </w:r>
      <w:proofErr w:type="spellEnd"/>
      <w:r w:rsidRPr="00197CD4">
        <w:t xml:space="preserve"> </w:t>
      </w:r>
      <w:proofErr w:type="spellStart"/>
      <w:r w:rsidRPr="00197CD4">
        <w:t>amet</w:t>
      </w:r>
      <w:proofErr w:type="spellEnd"/>
      <w:r w:rsidRPr="00197CD4">
        <w:t xml:space="preserve">, </w:t>
      </w:r>
      <w:proofErr w:type="spellStart"/>
      <w:r w:rsidRPr="00197CD4">
        <w:t>consecteturadipiscingelit</w:t>
      </w:r>
      <w:proofErr w:type="spellEnd"/>
      <w:r w:rsidRPr="00197CD4">
        <w:t xml:space="preserve">. </w:t>
      </w:r>
      <w:proofErr w:type="spellStart"/>
      <w:r w:rsidRPr="008F4BDE">
        <w:t>Suspendissemattis</w:t>
      </w:r>
      <w:proofErr w:type="spellEnd"/>
      <w:r w:rsidRPr="008F4BDE">
        <w:t xml:space="preserve">, </w:t>
      </w:r>
      <w:proofErr w:type="spellStart"/>
      <w:r w:rsidRPr="008F4BDE">
        <w:t>maurisvellaciniainterdum</w:t>
      </w:r>
      <w:proofErr w:type="spellEnd"/>
      <w:r w:rsidRPr="008F4BDE">
        <w:t xml:space="preserve">, massa </w:t>
      </w:r>
      <w:proofErr w:type="spellStart"/>
      <w:r w:rsidRPr="008F4BDE">
        <w:t>velithendreritlacus</w:t>
      </w:r>
      <w:proofErr w:type="spellEnd"/>
      <w:r w:rsidRPr="008F4BDE">
        <w:t xml:space="preserve">, eu </w:t>
      </w:r>
      <w:proofErr w:type="spellStart"/>
      <w:r w:rsidRPr="008F4BDE">
        <w:t>ultrices</w:t>
      </w:r>
      <w:proofErr w:type="spellEnd"/>
      <w:r w:rsidRPr="008F4BDE">
        <w:t xml:space="preserve"> magna ipsum id </w:t>
      </w:r>
      <w:proofErr w:type="spellStart"/>
      <w:r w:rsidRPr="008F4BDE">
        <w:t>nisi</w:t>
      </w:r>
      <w:proofErr w:type="spellEnd"/>
      <w:r w:rsidRPr="008F4BDE">
        <w:t xml:space="preserve">. </w:t>
      </w:r>
      <w:proofErr w:type="spellStart"/>
      <w:r w:rsidRPr="008F4BDE">
        <w:t>Nullaelementumpurusatcursus</w:t>
      </w:r>
      <w:proofErr w:type="spellEnd"/>
      <w:r w:rsidRPr="008F4BDE">
        <w:t xml:space="preserve"> porta. </w:t>
      </w:r>
      <w:proofErr w:type="spellStart"/>
      <w:r w:rsidRPr="008F4BDE">
        <w:t>Aliquammaximuselit</w:t>
      </w:r>
      <w:proofErr w:type="spellEnd"/>
      <w:r w:rsidRPr="008F4BDE">
        <w:t xml:space="preserve"> non </w:t>
      </w:r>
      <w:proofErr w:type="spellStart"/>
      <w:r w:rsidRPr="008F4BDE">
        <w:t>blanditdapibus</w:t>
      </w:r>
      <w:proofErr w:type="spellEnd"/>
      <w:r w:rsidRPr="008F4BDE">
        <w:t xml:space="preserve">. Ut </w:t>
      </w:r>
      <w:proofErr w:type="spellStart"/>
      <w:r w:rsidRPr="008F4BDE">
        <w:t>atloremvelturpisfermentumvulputatevel</w:t>
      </w:r>
      <w:proofErr w:type="spellEnd"/>
      <w:r w:rsidRPr="008F4BDE">
        <w:t xml:space="preserve"> quis </w:t>
      </w:r>
      <w:proofErr w:type="spellStart"/>
      <w:r w:rsidRPr="008F4BDE">
        <w:t>turpis</w:t>
      </w:r>
      <w:proofErr w:type="spellEnd"/>
      <w:r w:rsidRPr="008F4BDE">
        <w:t xml:space="preserve">. </w:t>
      </w:r>
      <w:proofErr w:type="spellStart"/>
      <w:r w:rsidRPr="008F4BDE">
        <w:t>Sedvolutpatornareturpis</w:t>
      </w:r>
      <w:proofErr w:type="spellEnd"/>
      <w:r w:rsidRPr="008F4BDE">
        <w:t xml:space="preserve">. </w:t>
      </w:r>
      <w:proofErr w:type="spellStart"/>
      <w:r w:rsidRPr="008F4BDE">
        <w:t>Quisqueveldui</w:t>
      </w:r>
      <w:proofErr w:type="spellEnd"/>
      <w:r w:rsidRPr="008F4BDE">
        <w:t xml:space="preserve"> in </w:t>
      </w:r>
      <w:proofErr w:type="spellStart"/>
      <w:r w:rsidRPr="008F4BDE">
        <w:t>velitconsequatinterdum</w:t>
      </w:r>
      <w:proofErr w:type="spellEnd"/>
      <w:r w:rsidRPr="008F4BDE">
        <w:t xml:space="preserve"> et id </w:t>
      </w:r>
      <w:proofErr w:type="spellStart"/>
      <w:r w:rsidRPr="008F4BDE">
        <w:t>lorem</w:t>
      </w:r>
      <w:proofErr w:type="spellEnd"/>
      <w:r w:rsidRPr="008F4BDE">
        <w:t xml:space="preserve">. </w:t>
      </w:r>
      <w:proofErr w:type="spellStart"/>
      <w:r w:rsidRPr="008F4BDE">
        <w:t>Vivamusvulputatesed</w:t>
      </w:r>
      <w:proofErr w:type="spellEnd"/>
      <w:r w:rsidRPr="008F4BDE">
        <w:t xml:space="preserve"> massa ac </w:t>
      </w:r>
      <w:proofErr w:type="spellStart"/>
      <w:r w:rsidRPr="008F4BDE">
        <w:t>volutpat</w:t>
      </w:r>
      <w:proofErr w:type="spellEnd"/>
      <w:r w:rsidRPr="008F4BDE">
        <w:t xml:space="preserve">. </w:t>
      </w:r>
      <w:proofErr w:type="spellStart"/>
      <w:r w:rsidRPr="008F4BDE">
        <w:t>Aliquammaximusodio</w:t>
      </w:r>
      <w:proofErr w:type="spellEnd"/>
      <w:r w:rsidRPr="008F4BDE">
        <w:t xml:space="preserve"> ut </w:t>
      </w:r>
      <w:proofErr w:type="spellStart"/>
      <w:r w:rsidRPr="008F4BDE">
        <w:t>rhoncuscongue</w:t>
      </w:r>
      <w:proofErr w:type="spellEnd"/>
      <w:r w:rsidRPr="008F4BDE">
        <w:t xml:space="preserve">. </w:t>
      </w:r>
      <w:proofErr w:type="spellStart"/>
      <w:r w:rsidRPr="008F4BDE">
        <w:t>Donecnecturpis</w:t>
      </w:r>
      <w:proofErr w:type="spellEnd"/>
      <w:r w:rsidRPr="008F4BDE">
        <w:t xml:space="preserve"> mi. </w:t>
      </w:r>
      <w:proofErr w:type="spellStart"/>
      <w:r w:rsidRPr="008F4BDE">
        <w:t>Nullaaliquetlobortisneque</w:t>
      </w:r>
      <w:proofErr w:type="spellEnd"/>
      <w:r w:rsidRPr="008F4BDE">
        <w:t xml:space="preserve">, in </w:t>
      </w:r>
      <w:proofErr w:type="spellStart"/>
      <w:r w:rsidRPr="008F4BDE">
        <w:t>vehicula</w:t>
      </w:r>
      <w:proofErr w:type="spellEnd"/>
      <w:r w:rsidRPr="008F4BDE">
        <w:t xml:space="preserve"> erat </w:t>
      </w:r>
      <w:proofErr w:type="spellStart"/>
      <w:r w:rsidRPr="008F4BDE">
        <w:t>ullamcorper</w:t>
      </w:r>
      <w:proofErr w:type="spellEnd"/>
      <w:r w:rsidRPr="008F4BDE">
        <w:t xml:space="preserve"> in. </w:t>
      </w:r>
      <w:proofErr w:type="spellStart"/>
      <w:r w:rsidRPr="008F4BDE">
        <w:t>Phasellusconvallis</w:t>
      </w:r>
      <w:proofErr w:type="spellEnd"/>
      <w:r w:rsidRPr="008F4BDE">
        <w:t xml:space="preserve"> gravida </w:t>
      </w:r>
      <w:proofErr w:type="spellStart"/>
      <w:r w:rsidRPr="008F4BDE">
        <w:t>rutrum</w:t>
      </w:r>
      <w:proofErr w:type="spellEnd"/>
      <w:r w:rsidRPr="008F4BDE">
        <w:t>.</w:t>
      </w:r>
    </w:p>
    <w:p w14:paraId="1B9D5EBD" w14:textId="77777777" w:rsidR="002D0268" w:rsidRPr="008F4BDE" w:rsidRDefault="002D0268" w:rsidP="002D0268">
      <w:pPr>
        <w:pStyle w:val="-Resumo"/>
      </w:pPr>
      <w:proofErr w:type="spellStart"/>
      <w:r w:rsidRPr="008F4BDE">
        <w:t>Vivamusnecviverraeros</w:t>
      </w:r>
      <w:proofErr w:type="spellEnd"/>
      <w:r w:rsidRPr="008F4BDE">
        <w:t xml:space="preserve">, </w:t>
      </w:r>
      <w:proofErr w:type="spellStart"/>
      <w:r w:rsidRPr="008F4BDE">
        <w:t>necblanditnulla</w:t>
      </w:r>
      <w:proofErr w:type="spellEnd"/>
      <w:r w:rsidRPr="008F4BDE">
        <w:t xml:space="preserve">. </w:t>
      </w:r>
      <w:proofErr w:type="spellStart"/>
      <w:r w:rsidRPr="008F4BDE">
        <w:t>Integervelcondimentumelit</w:t>
      </w:r>
      <w:proofErr w:type="spellEnd"/>
      <w:r w:rsidRPr="008F4BDE">
        <w:t xml:space="preserve">. </w:t>
      </w:r>
      <w:proofErr w:type="spellStart"/>
      <w:r w:rsidRPr="008F4BDE">
        <w:t>Proin</w:t>
      </w:r>
      <w:proofErr w:type="spellEnd"/>
      <w:r w:rsidRPr="008F4BDE">
        <w:t xml:space="preserve"> eu </w:t>
      </w:r>
      <w:proofErr w:type="spellStart"/>
      <w:r w:rsidRPr="008F4BDE">
        <w:t>duivulputate</w:t>
      </w:r>
      <w:proofErr w:type="spellEnd"/>
      <w:r w:rsidRPr="008F4BDE">
        <w:t xml:space="preserve">, </w:t>
      </w:r>
      <w:proofErr w:type="spellStart"/>
      <w:r w:rsidRPr="008F4BDE">
        <w:t>posuerediam</w:t>
      </w:r>
      <w:proofErr w:type="spellEnd"/>
      <w:r w:rsidRPr="008F4BDE">
        <w:t xml:space="preserve"> vitae, </w:t>
      </w:r>
      <w:proofErr w:type="spellStart"/>
      <w:r w:rsidRPr="008F4BDE">
        <w:t>volutpatpurus</w:t>
      </w:r>
      <w:proofErr w:type="spellEnd"/>
      <w:r w:rsidRPr="008F4BDE">
        <w:t xml:space="preserve">. </w:t>
      </w:r>
      <w:r w:rsidRPr="008F4BDE">
        <w:rPr>
          <w:lang w:val="en-US"/>
        </w:rPr>
        <w:t xml:space="preserve">In </w:t>
      </w:r>
      <w:proofErr w:type="spellStart"/>
      <w:r w:rsidRPr="008F4BDE">
        <w:rPr>
          <w:lang w:val="en-US"/>
        </w:rPr>
        <w:t>tinciduntvolutpat</w:t>
      </w:r>
      <w:proofErr w:type="spellEnd"/>
      <w:r w:rsidRPr="008F4BDE">
        <w:rPr>
          <w:lang w:val="en-US"/>
        </w:rPr>
        <w:t xml:space="preserve"> lacinia. </w:t>
      </w:r>
      <w:proofErr w:type="spellStart"/>
      <w:r w:rsidRPr="008F4BDE">
        <w:rPr>
          <w:lang w:val="en-US"/>
        </w:rPr>
        <w:t>Phasellus</w:t>
      </w:r>
      <w:proofErr w:type="spellEnd"/>
      <w:r w:rsidRPr="008F4BDE">
        <w:rPr>
          <w:lang w:val="en-US"/>
        </w:rPr>
        <w:t xml:space="preserve"> id </w:t>
      </w:r>
      <w:proofErr w:type="spellStart"/>
      <w:r w:rsidRPr="008F4BDE">
        <w:rPr>
          <w:lang w:val="en-US"/>
        </w:rPr>
        <w:t>fringillanibh</w:t>
      </w:r>
      <w:proofErr w:type="spellEnd"/>
      <w:r w:rsidRPr="008F4BDE">
        <w:rPr>
          <w:lang w:val="en-US"/>
        </w:rPr>
        <w:t xml:space="preserve">, at </w:t>
      </w:r>
      <w:proofErr w:type="spellStart"/>
      <w:r w:rsidRPr="008F4BDE">
        <w:rPr>
          <w:lang w:val="en-US"/>
        </w:rPr>
        <w:t>malesuadalectus</w:t>
      </w:r>
      <w:proofErr w:type="spellEnd"/>
      <w:r w:rsidRPr="008F4BDE">
        <w:rPr>
          <w:lang w:val="en-US"/>
        </w:rPr>
        <w:t xml:space="preserve">. </w:t>
      </w:r>
      <w:proofErr w:type="spellStart"/>
      <w:r w:rsidRPr="00C31971">
        <w:rPr>
          <w:lang w:val="en-US"/>
        </w:rPr>
        <w:t>Classaptenttacitisociosqu</w:t>
      </w:r>
      <w:proofErr w:type="spellEnd"/>
      <w:r w:rsidRPr="00C31971">
        <w:rPr>
          <w:lang w:val="en-US"/>
        </w:rPr>
        <w:t xml:space="preserve"> </w:t>
      </w:r>
      <w:proofErr w:type="spellStart"/>
      <w:r w:rsidRPr="00C31971">
        <w:rPr>
          <w:lang w:val="en-US"/>
        </w:rPr>
        <w:t>ad</w:t>
      </w:r>
      <w:proofErr w:type="spellEnd"/>
      <w:r w:rsidRPr="00C31971">
        <w:rPr>
          <w:lang w:val="en-US"/>
        </w:rPr>
        <w:t xml:space="preserve"> </w:t>
      </w:r>
      <w:proofErr w:type="spellStart"/>
      <w:r w:rsidRPr="00C31971">
        <w:rPr>
          <w:lang w:val="en-US"/>
        </w:rPr>
        <w:t>litoratorquent</w:t>
      </w:r>
      <w:proofErr w:type="spellEnd"/>
      <w:r w:rsidRPr="00C31971">
        <w:rPr>
          <w:lang w:val="en-US"/>
        </w:rPr>
        <w:t xml:space="preserve"> per </w:t>
      </w:r>
      <w:proofErr w:type="spellStart"/>
      <w:r w:rsidRPr="00C31971">
        <w:rPr>
          <w:lang w:val="en-US"/>
        </w:rPr>
        <w:t>conubianostra</w:t>
      </w:r>
      <w:proofErr w:type="spellEnd"/>
      <w:r w:rsidRPr="00C31971">
        <w:rPr>
          <w:lang w:val="en-US"/>
        </w:rPr>
        <w:t xml:space="preserve">, per </w:t>
      </w:r>
      <w:proofErr w:type="spellStart"/>
      <w:r w:rsidRPr="00C31971">
        <w:rPr>
          <w:lang w:val="en-US"/>
        </w:rPr>
        <w:t>inceptoshimenaeos</w:t>
      </w:r>
      <w:proofErr w:type="spellEnd"/>
      <w:r w:rsidRPr="00C31971">
        <w:rPr>
          <w:lang w:val="en-US"/>
        </w:rPr>
        <w:t xml:space="preserve">. </w:t>
      </w:r>
      <w:proofErr w:type="spellStart"/>
      <w:r w:rsidRPr="008F4BDE">
        <w:t>Donecaccumsan</w:t>
      </w:r>
      <w:proofErr w:type="spellEnd"/>
      <w:r w:rsidRPr="008F4BDE">
        <w:t xml:space="preserve">, </w:t>
      </w:r>
      <w:proofErr w:type="spellStart"/>
      <w:r w:rsidRPr="008F4BDE">
        <w:t>lectus</w:t>
      </w:r>
      <w:proofErr w:type="spellEnd"/>
      <w:r w:rsidRPr="008F4BDE">
        <w:t xml:space="preserve"> quis tempus </w:t>
      </w:r>
      <w:proofErr w:type="spellStart"/>
      <w:r w:rsidRPr="008F4BDE">
        <w:t>tempor</w:t>
      </w:r>
      <w:proofErr w:type="spellEnd"/>
      <w:r w:rsidRPr="008F4BDE">
        <w:t xml:space="preserve">, </w:t>
      </w:r>
      <w:proofErr w:type="spellStart"/>
      <w:r w:rsidRPr="008F4BDE">
        <w:t>leoduiconvallis</w:t>
      </w:r>
      <w:proofErr w:type="spellEnd"/>
      <w:r w:rsidRPr="008F4BDE">
        <w:t xml:space="preserve"> nunc, ac </w:t>
      </w:r>
      <w:proofErr w:type="spellStart"/>
      <w:r w:rsidRPr="008F4BDE">
        <w:t>suscipitnequeodionec</w:t>
      </w:r>
      <w:proofErr w:type="spellEnd"/>
      <w:r w:rsidRPr="008F4BDE">
        <w:t xml:space="preserve"> ex. </w:t>
      </w:r>
      <w:proofErr w:type="spellStart"/>
      <w:r w:rsidRPr="008F4BDE">
        <w:t>Donec</w:t>
      </w:r>
      <w:proofErr w:type="spellEnd"/>
      <w:r w:rsidRPr="008F4BDE">
        <w:t>.</w:t>
      </w:r>
    </w:p>
    <w:p w14:paraId="7F482E3B" w14:textId="77777777" w:rsidR="002D0268" w:rsidRDefault="002D0268" w:rsidP="002D0268">
      <w:pPr>
        <w:pStyle w:val="-Resumo"/>
      </w:pPr>
      <w:r w:rsidRPr="008F4BDE">
        <w:rPr>
          <w:b/>
          <w:bCs/>
        </w:rPr>
        <w:t>KEY-WORDS</w:t>
      </w:r>
      <w:r>
        <w:rPr>
          <w:b/>
          <w:bCs/>
        </w:rPr>
        <w:t xml:space="preserve"> OU </w:t>
      </w:r>
      <w:r w:rsidRPr="008F4BDE">
        <w:rPr>
          <w:b/>
          <w:bCs/>
        </w:rPr>
        <w:t>PALABRAS-CLAVE</w:t>
      </w:r>
      <w:r>
        <w:rPr>
          <w:b/>
          <w:bCs/>
        </w:rPr>
        <w:t xml:space="preserve"> </w:t>
      </w:r>
      <w:proofErr w:type="spellStart"/>
      <w:r w:rsidRPr="008F4BDE">
        <w:t>Palabra</w:t>
      </w:r>
      <w:proofErr w:type="spellEnd"/>
      <w:r w:rsidRPr="008F4BDE">
        <w:t xml:space="preserve"> 1; </w:t>
      </w:r>
      <w:proofErr w:type="spellStart"/>
      <w:r w:rsidRPr="008F4BDE">
        <w:t>Palabra</w:t>
      </w:r>
      <w:proofErr w:type="spellEnd"/>
      <w:r w:rsidRPr="008F4BDE">
        <w:t xml:space="preserve"> 2; </w:t>
      </w:r>
      <w:proofErr w:type="spellStart"/>
      <w:r w:rsidRPr="008F4BDE">
        <w:t>Palabra</w:t>
      </w:r>
      <w:proofErr w:type="spellEnd"/>
      <w:r w:rsidRPr="008F4BDE">
        <w:t xml:space="preserve"> 3; </w:t>
      </w:r>
      <w:proofErr w:type="spellStart"/>
      <w:r w:rsidRPr="008F4BDE">
        <w:t>Palabra</w:t>
      </w:r>
      <w:proofErr w:type="spellEnd"/>
      <w:r w:rsidRPr="008F4BDE">
        <w:t xml:space="preserve"> 4; Palabra</w:t>
      </w:r>
      <w:r>
        <w:t>5.</w:t>
      </w:r>
    </w:p>
    <w:p w14:paraId="0F2288C5" w14:textId="77777777" w:rsidR="002D0268" w:rsidRDefault="002D0268" w:rsidP="002D0268">
      <w:pPr>
        <w:pStyle w:val="-Resumo"/>
      </w:pPr>
    </w:p>
    <w:p w14:paraId="3AE5A071" w14:textId="77777777" w:rsidR="002D0268" w:rsidRDefault="002D0268" w:rsidP="002D0268">
      <w:pPr>
        <w:pStyle w:val="-Resumo"/>
      </w:pPr>
    </w:p>
    <w:p w14:paraId="1648F5B5" w14:textId="77777777" w:rsidR="002D0268" w:rsidRDefault="002D0268" w:rsidP="002D0268">
      <w:pPr>
        <w:pStyle w:val="-Resumo"/>
      </w:pPr>
    </w:p>
    <w:p w14:paraId="0806CE64" w14:textId="77777777" w:rsidR="002D0268" w:rsidRDefault="002D0268" w:rsidP="002D0268">
      <w:pPr>
        <w:pStyle w:val="-Resumo"/>
      </w:pPr>
    </w:p>
    <w:p w14:paraId="08287732" w14:textId="77777777" w:rsidR="002D0268" w:rsidRDefault="002D0268" w:rsidP="002D0268">
      <w:pPr>
        <w:pStyle w:val="-Resumo"/>
      </w:pPr>
    </w:p>
    <w:p w14:paraId="166B82FC" w14:textId="5D69BB0C" w:rsidR="002D0268" w:rsidRDefault="002D0268" w:rsidP="002D0268">
      <w:pPr>
        <w:pStyle w:val="-Texto"/>
        <w:jc w:val="center"/>
        <w:sectPr w:rsidR="002D0268" w:rsidSect="002D0268">
          <w:headerReference w:type="even" r:id="rId10"/>
          <w:footerReference w:type="even" r:id="rId11"/>
          <w:footerReference w:type="default" r:id="rId12"/>
          <w:pgSz w:w="11901" w:h="16817"/>
          <w:pgMar w:top="1418" w:right="1701" w:bottom="1701" w:left="1701" w:header="680" w:footer="567" w:gutter="0"/>
          <w:pgNumType w:start="1"/>
          <w:cols w:space="708"/>
          <w:titlePg/>
          <w:docGrid w:linePitch="360"/>
        </w:sectPr>
      </w:pPr>
      <w:r>
        <w:t>_</w:t>
      </w:r>
      <w:r w:rsidRPr="00130745">
        <w:t>QUEBRE ESTA PÁGINA</w:t>
      </w:r>
      <w:r>
        <w:t>_</w:t>
      </w:r>
    </w:p>
    <w:p w14:paraId="1529B116" w14:textId="67EF9486" w:rsidR="002D0268" w:rsidRPr="00201404" w:rsidRDefault="002D0268" w:rsidP="002D0268">
      <w:pPr>
        <w:pStyle w:val="--Ttulosessesdoartigo"/>
        <w:tabs>
          <w:tab w:val="left" w:pos="7518"/>
        </w:tabs>
      </w:pPr>
      <w:r w:rsidRPr="0077726C">
        <w:lastRenderedPageBreak/>
        <w:t>INTRODUÇÃO</w:t>
      </w:r>
      <w:r>
        <w:tab/>
      </w:r>
    </w:p>
    <w:p w14:paraId="7B7B60EC" w14:textId="77777777" w:rsidR="002D0268" w:rsidRPr="00572AF8" w:rsidRDefault="002D0268" w:rsidP="002D0268">
      <w:pPr>
        <w:pStyle w:val="-Texto"/>
        <w:rPr>
          <w:b/>
          <w:bCs/>
        </w:rPr>
      </w:pPr>
      <w:r w:rsidRPr="0077726C">
        <w:t xml:space="preserve">O artigo completo deve ser formatado </w:t>
      </w:r>
      <w:r>
        <w:t>no</w:t>
      </w:r>
      <w:r w:rsidRPr="0077726C">
        <w:t xml:space="preserve"> Microsoft Word for Windows</w:t>
      </w:r>
      <w:r>
        <w:t>, com</w:t>
      </w:r>
      <w:r w:rsidRPr="0077726C">
        <w:t xml:space="preserve"> página configurada </w:t>
      </w:r>
      <w:r>
        <w:t>no</w:t>
      </w:r>
      <w:r w:rsidRPr="0077726C">
        <w:t xml:space="preserve"> tamanho de papel A4 e </w:t>
      </w:r>
      <w:r>
        <w:t>margens de acordo com este</w:t>
      </w:r>
      <w:r w:rsidRPr="0077726C">
        <w:t xml:space="preserve"> modelo (com a</w:t>
      </w:r>
      <w:r>
        <w:t>s</w:t>
      </w:r>
      <w:r w:rsidRPr="0077726C">
        <w:t xml:space="preserve"> marca</w:t>
      </w:r>
      <w:r>
        <w:t>s</w:t>
      </w:r>
      <w:r w:rsidRPr="0077726C">
        <w:t xml:space="preserve"> do evento). </w:t>
      </w:r>
      <w:r w:rsidRPr="002721F5">
        <w:rPr>
          <w:b/>
          <w:bCs/>
        </w:rPr>
        <w:t xml:space="preserve">O envio do artigo completo deve ser </w:t>
      </w:r>
      <w:r w:rsidRPr="00447181">
        <w:rPr>
          <w:b/>
          <w:bCs/>
        </w:rPr>
        <w:t>feito por meio da plataforma even3 em</w:t>
      </w:r>
      <w:r>
        <w:rPr>
          <w:b/>
          <w:bCs/>
        </w:rPr>
        <w:t xml:space="preserve"> </w:t>
      </w:r>
      <w:r w:rsidRPr="002721F5">
        <w:rPr>
          <w:b/>
          <w:bCs/>
        </w:rPr>
        <w:t>formatos Word (extensão .</w:t>
      </w:r>
      <w:proofErr w:type="spellStart"/>
      <w:r w:rsidRPr="002721F5">
        <w:rPr>
          <w:b/>
          <w:bCs/>
        </w:rPr>
        <w:t>docx</w:t>
      </w:r>
      <w:proofErr w:type="spellEnd"/>
      <w:r w:rsidRPr="002721F5">
        <w:rPr>
          <w:b/>
          <w:bCs/>
        </w:rPr>
        <w:t xml:space="preserve">, com indicações de autoria, para publicação nos Anais do evento) e PDF (destinada à avaliação cega, sem a indicação dos autores e sem </w:t>
      </w:r>
      <w:r w:rsidRPr="00572AF8">
        <w:rPr>
          <w:b/>
          <w:bCs/>
        </w:rPr>
        <w:t>qualquer outra menção aos autores da proposta e com exclusão das primeiras páginas excluídas).</w:t>
      </w:r>
    </w:p>
    <w:p w14:paraId="474225F6" w14:textId="77777777" w:rsidR="002D0268" w:rsidRPr="00572AF8" w:rsidRDefault="002D0268" w:rsidP="002D0268">
      <w:pPr>
        <w:pStyle w:val="-Texto"/>
      </w:pPr>
      <w:r w:rsidRPr="00572AF8">
        <w:t>O artigo também não poderá ultrapassar</w:t>
      </w:r>
      <w:r>
        <w:t xml:space="preserve"> 8.000 (oito mil) palavras, contando com elementos </w:t>
      </w:r>
      <w:proofErr w:type="spellStart"/>
      <w:r>
        <w:t>pré</w:t>
      </w:r>
      <w:proofErr w:type="spellEnd"/>
      <w:r>
        <w:t xml:space="preserve">-textuais (Resumo, Abstract ou </w:t>
      </w:r>
      <w:proofErr w:type="spellStart"/>
      <w:r w:rsidRPr="00572AF8">
        <w:t>Resumen</w:t>
      </w:r>
      <w:proofErr w:type="spellEnd"/>
      <w:r>
        <w:t xml:space="preserve"> de 250 palavras e até 05 palavras-chave) </w:t>
      </w:r>
      <w:r w:rsidRPr="00572AF8">
        <w:t xml:space="preserve">corpo do texto (com imagens e gráficos) </w:t>
      </w:r>
      <w:r>
        <w:t xml:space="preserve">e referências bibliográficas. </w:t>
      </w:r>
      <w:r w:rsidRPr="00572AF8">
        <w:t>Reforçamos que o artigo depois do aceite final não será alterado. Logo, o respeito à formatação apresentada neste modelo é essencial para que o trabalho possa ser aceito e publicado.</w:t>
      </w:r>
    </w:p>
    <w:p w14:paraId="4FB71B51" w14:textId="77777777" w:rsidR="002D0268" w:rsidRPr="00201404" w:rsidRDefault="002D0268" w:rsidP="002D0268">
      <w:pPr>
        <w:pStyle w:val="--Ttulosessesdoartigo"/>
      </w:pPr>
      <w:r w:rsidRPr="00201404">
        <w:t>FORMATAÇÃO</w:t>
      </w:r>
    </w:p>
    <w:p w14:paraId="3E9FE12C" w14:textId="77777777" w:rsidR="002D0268" w:rsidRPr="00201404" w:rsidRDefault="002D0268" w:rsidP="002D0268">
      <w:pPr>
        <w:pStyle w:val="-Texto"/>
      </w:pPr>
      <w:r w:rsidRPr="00201404">
        <w:t xml:space="preserve">Os títulos dos itens </w:t>
      </w:r>
      <w:r>
        <w:t xml:space="preserve">não devem ser numerados e </w:t>
      </w:r>
      <w:r w:rsidRPr="00201404">
        <w:t xml:space="preserve">devem seguir a seguinte formatação: negrito; </w:t>
      </w:r>
      <w:proofErr w:type="spellStart"/>
      <w:r>
        <w:t>Verdana</w:t>
      </w:r>
      <w:proofErr w:type="spellEnd"/>
      <w:r>
        <w:t xml:space="preserve"> 10</w:t>
      </w:r>
      <w:r w:rsidRPr="00201404">
        <w:t xml:space="preserve">; entre linhas </w:t>
      </w:r>
      <w:r>
        <w:t xml:space="preserve">16 </w:t>
      </w:r>
      <w:proofErr w:type="spellStart"/>
      <w:r>
        <w:t>pt</w:t>
      </w:r>
      <w:proofErr w:type="spellEnd"/>
      <w:r w:rsidRPr="00201404">
        <w:t xml:space="preserve">; caixa alta; parágrafo sem recuo; espaçamento - </w:t>
      </w:r>
      <w:r>
        <w:t>32</w:t>
      </w:r>
      <w:r w:rsidRPr="00201404">
        <w:t xml:space="preserve"> </w:t>
      </w:r>
      <w:proofErr w:type="spellStart"/>
      <w:r>
        <w:t>pt</w:t>
      </w:r>
      <w:proofErr w:type="spellEnd"/>
      <w:r w:rsidRPr="00201404">
        <w:t xml:space="preserve"> </w:t>
      </w:r>
      <w:r>
        <w:t>antes, 0</w:t>
      </w:r>
      <w:r w:rsidRPr="00201404">
        <w:t xml:space="preserve"> </w:t>
      </w:r>
      <w:proofErr w:type="spellStart"/>
      <w:r>
        <w:t>pt</w:t>
      </w:r>
      <w:proofErr w:type="spellEnd"/>
      <w:r w:rsidRPr="00201404">
        <w:t xml:space="preserve"> </w:t>
      </w:r>
      <w:r>
        <w:t>depois</w:t>
      </w:r>
      <w:r w:rsidRPr="00201404">
        <w:t xml:space="preserve">; alinhamento </w:t>
      </w:r>
      <w:r>
        <w:t>para esquerda</w:t>
      </w:r>
      <w:r w:rsidRPr="00201404">
        <w:t xml:space="preserve">. Siga o modelo desse arquivo. </w:t>
      </w:r>
    </w:p>
    <w:p w14:paraId="168E1A4C" w14:textId="77777777" w:rsidR="002D0268" w:rsidRPr="00201404" w:rsidRDefault="002D0268" w:rsidP="002D0268">
      <w:pPr>
        <w:pStyle w:val="-Texto"/>
      </w:pPr>
      <w:r w:rsidRPr="00201404">
        <w:t xml:space="preserve">A formatação geral do corpo do texto deve respeitar as seguintes indicações: </w:t>
      </w:r>
      <w:proofErr w:type="spellStart"/>
      <w:r>
        <w:t>Verdana</w:t>
      </w:r>
      <w:proofErr w:type="spellEnd"/>
      <w:r>
        <w:t xml:space="preserve"> 9,5</w:t>
      </w:r>
      <w:r w:rsidRPr="00201404">
        <w:t xml:space="preserve">; entre linhas </w:t>
      </w:r>
      <w:r>
        <w:t xml:space="preserve">– 16 </w:t>
      </w:r>
      <w:proofErr w:type="spellStart"/>
      <w:r>
        <w:t>pt</w:t>
      </w:r>
      <w:proofErr w:type="spellEnd"/>
      <w:r w:rsidRPr="00201404">
        <w:t xml:space="preserve">; parágrafo sem recuo; espaçamento - </w:t>
      </w:r>
      <w:r>
        <w:t>0</w:t>
      </w:r>
      <w:r w:rsidRPr="00201404">
        <w:t xml:space="preserve"> </w:t>
      </w:r>
      <w:proofErr w:type="spellStart"/>
      <w:r>
        <w:t>pt</w:t>
      </w:r>
      <w:proofErr w:type="spellEnd"/>
      <w:r w:rsidRPr="00201404">
        <w:t xml:space="preserve"> antes, </w:t>
      </w:r>
      <w:r>
        <w:t>16</w:t>
      </w:r>
      <w:r w:rsidRPr="00201404">
        <w:t xml:space="preserve"> </w:t>
      </w:r>
      <w:proofErr w:type="spellStart"/>
      <w:r>
        <w:t>pt</w:t>
      </w:r>
      <w:proofErr w:type="spellEnd"/>
      <w:r w:rsidRPr="00201404">
        <w:t xml:space="preserve"> depois; alinhamento justificado. Siga o modelo desse arquivo.</w:t>
      </w:r>
    </w:p>
    <w:p w14:paraId="649389C2" w14:textId="77777777" w:rsidR="002D0268" w:rsidRDefault="002D0268" w:rsidP="002D0268">
      <w:pPr>
        <w:pStyle w:val="--Ttulosessesdoartigo"/>
      </w:pPr>
      <w:r>
        <w:t xml:space="preserve">CITAÇÕES </w:t>
      </w:r>
    </w:p>
    <w:p w14:paraId="0B18C181" w14:textId="77777777" w:rsidR="002D0268" w:rsidRDefault="002D0268" w:rsidP="002D0268">
      <w:pPr>
        <w:pStyle w:val="-Texto"/>
      </w:pPr>
      <w:r w:rsidRPr="00642378">
        <w:t>Para as citações menores do que três linhas</w:t>
      </w:r>
      <w:r>
        <w:t xml:space="preserve"> siga</w:t>
      </w:r>
      <w:r w:rsidRPr="00642378">
        <w:t xml:space="preserve"> a recomendação: “[...] devem vir no corpo do texto e envolvidas por aspas, com indicação da fonte seguindo as normas da ABNT”. (AUTOR, </w:t>
      </w:r>
      <w:r>
        <w:t>2022</w:t>
      </w:r>
      <w:r w:rsidRPr="00642378">
        <w:t xml:space="preserve"> p. </w:t>
      </w:r>
      <w:r>
        <w:t>03</w:t>
      </w:r>
      <w:r w:rsidRPr="00642378">
        <w:t xml:space="preserve">) </w:t>
      </w:r>
      <w:r>
        <w:t>conforme neste</w:t>
      </w:r>
      <w:r w:rsidRPr="00642378">
        <w:t xml:space="preserve"> arquivo. </w:t>
      </w:r>
    </w:p>
    <w:p w14:paraId="4FC4262A" w14:textId="77777777" w:rsidR="002D0268" w:rsidRPr="00642378" w:rsidRDefault="002D0268" w:rsidP="002D0268">
      <w:pPr>
        <w:pStyle w:val="-Texto"/>
      </w:pPr>
      <w:r w:rsidRPr="00642378">
        <w:t xml:space="preserve">Para </w:t>
      </w:r>
      <w:r>
        <w:t>citações maiores que</w:t>
      </w:r>
      <w:r w:rsidRPr="00642378">
        <w:t xml:space="preserve"> três linhas: </w:t>
      </w:r>
    </w:p>
    <w:p w14:paraId="32F8EADB" w14:textId="77777777" w:rsidR="002D0268" w:rsidRPr="00585D6A" w:rsidRDefault="002D0268" w:rsidP="002D0268">
      <w:pPr>
        <w:pStyle w:val="--Citao"/>
      </w:pPr>
      <w:r w:rsidRPr="00642378">
        <w:t>Aquelas citações que ultrapassarem as três linhas</w:t>
      </w:r>
      <w:r>
        <w:t>, seguir a seguinte formatação</w:t>
      </w:r>
      <w:r w:rsidRPr="00642378">
        <w:t xml:space="preserve">: recuo do texto </w:t>
      </w:r>
      <w:r>
        <w:t>–</w:t>
      </w:r>
      <w:r w:rsidRPr="00642378">
        <w:t xml:space="preserve"> </w:t>
      </w:r>
      <w:r>
        <w:t>0,5 cm</w:t>
      </w:r>
      <w:r w:rsidRPr="00642378">
        <w:t xml:space="preserve">; </w:t>
      </w:r>
      <w:proofErr w:type="spellStart"/>
      <w:r>
        <w:t>Verdana</w:t>
      </w:r>
      <w:proofErr w:type="spellEnd"/>
      <w:r>
        <w:t xml:space="preserve"> 9,</w:t>
      </w:r>
      <w:r w:rsidRPr="00642378">
        <w:t xml:space="preserve"> entre linhas </w:t>
      </w:r>
      <w:r>
        <w:t xml:space="preserve">12 </w:t>
      </w:r>
      <w:proofErr w:type="spellStart"/>
      <w:r>
        <w:t>pt</w:t>
      </w:r>
      <w:proofErr w:type="spellEnd"/>
      <w:r w:rsidRPr="00642378">
        <w:t xml:space="preserve">; espaçamento - </w:t>
      </w:r>
      <w:r>
        <w:t>0</w:t>
      </w:r>
      <w:r w:rsidRPr="00642378">
        <w:t xml:space="preserve"> </w:t>
      </w:r>
      <w:proofErr w:type="spellStart"/>
      <w:r>
        <w:t>pt</w:t>
      </w:r>
      <w:proofErr w:type="spellEnd"/>
      <w:r w:rsidRPr="00642378">
        <w:t xml:space="preserve"> antes, </w:t>
      </w:r>
      <w:r>
        <w:t xml:space="preserve">4 </w:t>
      </w:r>
      <w:proofErr w:type="spellStart"/>
      <w:r>
        <w:t>pt</w:t>
      </w:r>
      <w:proofErr w:type="spellEnd"/>
      <w:r w:rsidRPr="00642378">
        <w:t xml:space="preserve"> depois. A fonte deve</w:t>
      </w:r>
      <w:r>
        <w:t xml:space="preserve"> ser indicada conforme</w:t>
      </w:r>
      <w:r w:rsidRPr="00642378">
        <w:t xml:space="preserve"> normas da ABNT. </w:t>
      </w:r>
    </w:p>
    <w:p w14:paraId="1256A5FC" w14:textId="77777777" w:rsidR="002D0268" w:rsidRDefault="002D0268" w:rsidP="002D0268">
      <w:pPr>
        <w:pStyle w:val="--TtuloSubitensdoartigo"/>
      </w:pPr>
      <w:r>
        <w:t>Formatação dos subitens</w:t>
      </w:r>
    </w:p>
    <w:p w14:paraId="212A6088" w14:textId="77777777" w:rsidR="002D0268" w:rsidRPr="00310238" w:rsidRDefault="002D0268" w:rsidP="002D0268">
      <w:pPr>
        <w:pStyle w:val="-Texto"/>
      </w:pPr>
      <w:r>
        <w:t>Os “</w:t>
      </w:r>
      <w:r w:rsidRPr="00310238">
        <w:t xml:space="preserve">Subitens” </w:t>
      </w:r>
      <w:r>
        <w:t xml:space="preserve">não devem ser numerados e devem seguir o seguinte padrão: </w:t>
      </w:r>
      <w:r w:rsidRPr="00310238">
        <w:t xml:space="preserve">negrito; </w:t>
      </w:r>
      <w:proofErr w:type="spellStart"/>
      <w:r w:rsidRPr="00310238">
        <w:t>Verdana</w:t>
      </w:r>
      <w:proofErr w:type="spellEnd"/>
      <w:r>
        <w:t xml:space="preserve"> 10</w:t>
      </w:r>
      <w:r w:rsidRPr="00310238">
        <w:t xml:space="preserve">; entre linhas </w:t>
      </w:r>
      <w:r>
        <w:t xml:space="preserve">16 </w:t>
      </w:r>
      <w:proofErr w:type="spellStart"/>
      <w:r>
        <w:t>pt</w:t>
      </w:r>
      <w:proofErr w:type="spellEnd"/>
      <w:r w:rsidRPr="00310238">
        <w:t xml:space="preserve">; parágrafo sem recuo; espaçamento - </w:t>
      </w:r>
      <w:r>
        <w:t>32</w:t>
      </w:r>
      <w:r w:rsidRPr="00310238">
        <w:t xml:space="preserve"> </w:t>
      </w:r>
      <w:proofErr w:type="spellStart"/>
      <w:r>
        <w:t>pt</w:t>
      </w:r>
      <w:proofErr w:type="spellEnd"/>
      <w:r w:rsidRPr="00310238">
        <w:t xml:space="preserve"> antes, </w:t>
      </w:r>
      <w:r>
        <w:t>0</w:t>
      </w:r>
      <w:r w:rsidRPr="00310238">
        <w:t xml:space="preserve"> </w:t>
      </w:r>
      <w:proofErr w:type="spellStart"/>
      <w:r>
        <w:t>pt</w:t>
      </w:r>
      <w:proofErr w:type="spellEnd"/>
      <w:r w:rsidRPr="00310238">
        <w:t xml:space="preserve"> depois; alinhamento para </w:t>
      </w:r>
      <w:r>
        <w:t>esquerda</w:t>
      </w:r>
      <w:r w:rsidRPr="00310238">
        <w:t>. Siga o modelo desse arquivo</w:t>
      </w:r>
      <w:r>
        <w:t>.</w:t>
      </w:r>
      <w:r w:rsidRPr="00310238">
        <w:t xml:space="preserve"> </w:t>
      </w:r>
    </w:p>
    <w:p w14:paraId="71C60CC8" w14:textId="77777777" w:rsidR="002D0268" w:rsidRDefault="002D0268" w:rsidP="002D0268">
      <w:pPr>
        <w:pStyle w:val="--Ttulosessesdoartigo"/>
      </w:pPr>
      <w:r>
        <w:lastRenderedPageBreak/>
        <w:t>NOTAS</w:t>
      </w:r>
    </w:p>
    <w:p w14:paraId="55E54A84" w14:textId="77777777" w:rsidR="002D0268" w:rsidRDefault="002D0268" w:rsidP="002D0268">
      <w:pPr>
        <w:pStyle w:val="-Texto"/>
      </w:pPr>
      <w:r>
        <w:t>Devem estar numeradas e no Rodapé</w:t>
      </w:r>
      <w:r>
        <w:rPr>
          <w:rStyle w:val="FootnoteReference"/>
          <w:lang w:eastAsia="pt-BR"/>
        </w:rPr>
        <w:footnoteReference w:id="1"/>
      </w:r>
    </w:p>
    <w:p w14:paraId="58689F84" w14:textId="77777777" w:rsidR="002D0268" w:rsidRDefault="002D0268" w:rsidP="002D0268">
      <w:pPr>
        <w:pStyle w:val="--Ttulosessesdoartigo"/>
      </w:pPr>
      <w:r>
        <w:t>IMAGENS, GRÁFICOS, TABELAS</w:t>
      </w:r>
    </w:p>
    <w:p w14:paraId="40BC6491" w14:textId="77777777" w:rsidR="002D0268" w:rsidRPr="008F4BDE" w:rsidRDefault="002D0268" w:rsidP="002D0268">
      <w:pPr>
        <w:pStyle w:val="-Texto"/>
      </w:pPr>
      <w:r w:rsidRPr="008F4BDE">
        <w:t xml:space="preserve">Figuras, tabelas ou gráficos devem ser lançados no decorrer do artigo, com boa qualidade de reprodução. </w:t>
      </w:r>
    </w:p>
    <w:p w14:paraId="166AF1CF" w14:textId="77777777" w:rsidR="002D0268" w:rsidRDefault="002D0268" w:rsidP="002D0268">
      <w:pPr>
        <w:pStyle w:val="-Tex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59AE5F" wp14:editId="3D834828">
                <wp:simplePos x="0" y="0"/>
                <wp:positionH relativeFrom="column">
                  <wp:posOffset>1266190</wp:posOffset>
                </wp:positionH>
                <wp:positionV relativeFrom="paragraph">
                  <wp:posOffset>3956050</wp:posOffset>
                </wp:positionV>
                <wp:extent cx="2783205" cy="635"/>
                <wp:effectExtent l="0" t="0" r="0" b="0"/>
                <wp:wrapTopAndBottom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320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E1CF5" w14:textId="77777777" w:rsidR="002D0268" w:rsidRPr="00237B76" w:rsidRDefault="002D0268" w:rsidP="002D0268">
                            <w:pPr>
                              <w:pStyle w:val="Caption"/>
                              <w:rPr>
                                <w:rFonts w:cs="Times New Roman (Corpo CS)"/>
                                <w:noProof/>
                                <w:kern w:val="32"/>
                                <w:sz w:val="19"/>
                                <w:szCs w:val="24"/>
                              </w:rPr>
                            </w:pPr>
                            <w:permStart w:id="33056637" w:edGrp="everyone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063F8E">
                              <w:t xml:space="preserve">Figura 1: descrição da figura. Fonte: autor (ano) ou autor (ano, página). Caso haja fotos de terceiros, é fundamental a autorização do autor para publicação. Todas as fotos devem ter resolução de 300 </w:t>
                            </w:r>
                            <w:proofErr w:type="spellStart"/>
                            <w:r w:rsidRPr="00063F8E">
                              <w:t>dpis</w:t>
                            </w:r>
                            <w:proofErr w:type="spellEnd"/>
                            <w:r w:rsidRPr="00063F8E">
                              <w:t>.</w:t>
                            </w:r>
                            <w:permEnd w:id="3305663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59AE5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9.7pt;margin-top:311.5pt;width:219.1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" stroked="f">
                <v:path arrowok="t"/>
                <v:textbox style="mso-fit-shape-to-text:t" inset="0,0,0,0">
                  <w:txbxContent>
                    <w:p w14:paraId="22FE1CF5" w14:textId="77777777" w:rsidR="002D0268" w:rsidRPr="00237B76" w:rsidRDefault="002D0268" w:rsidP="002D0268">
                      <w:pPr>
                        <w:pStyle w:val="Caption"/>
                        <w:rPr>
                          <w:rFonts w:cs="Times New Roman (Corpo CS)"/>
                          <w:noProof/>
                          <w:kern w:val="32"/>
                          <w:sz w:val="19"/>
                          <w:szCs w:val="24"/>
                        </w:rPr>
                      </w:pPr>
                      <w:permStart w:id="33056637" w:edGrp="everyone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063F8E">
                        <w:t xml:space="preserve">Figura 1: descrição da figura. Fonte: autor (ano) ou autor (ano, página). Caso haja fotos de terceiros, é fundamental a autorização do autor para publicação. Todas as fotos devem ter resolução de 300 </w:t>
                      </w:r>
                      <w:proofErr w:type="spellStart"/>
                      <w:r w:rsidRPr="00063F8E">
                        <w:t>dpis</w:t>
                      </w:r>
                      <w:proofErr w:type="spellEnd"/>
                      <w:r w:rsidRPr="00063F8E">
                        <w:t>.</w:t>
                      </w:r>
                      <w:permEnd w:id="33056637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7073F19B" wp14:editId="2B08C7AA">
            <wp:simplePos x="0" y="0"/>
            <wp:positionH relativeFrom="column">
              <wp:posOffset>1266190</wp:posOffset>
            </wp:positionH>
            <wp:positionV relativeFrom="paragraph">
              <wp:posOffset>1108710</wp:posOffset>
            </wp:positionV>
            <wp:extent cx="2783205" cy="2790190"/>
            <wp:effectExtent l="19050" t="0" r="0" b="0"/>
            <wp:wrapTopAndBottom/>
            <wp:docPr id="11" name="Imagem 10" descr="WhatsApp Image 2022-05-31 at 12.0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31 at 12.09.5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4BDE">
        <w:t xml:space="preserve">As legendas devem ser numeradas e inseridas abaixo das figuras, tabelas ou gráficos com a seguinte formatação: </w:t>
      </w:r>
      <w:proofErr w:type="spellStart"/>
      <w:r>
        <w:t>Verdana</w:t>
      </w:r>
      <w:proofErr w:type="spellEnd"/>
      <w:r w:rsidRPr="008F4BDE">
        <w:t xml:space="preserve"> 8; centralizado; entre linhas </w:t>
      </w:r>
      <w:r>
        <w:t xml:space="preserve">- 12 </w:t>
      </w:r>
      <w:proofErr w:type="spellStart"/>
      <w:r>
        <w:t>pt</w:t>
      </w:r>
      <w:proofErr w:type="spellEnd"/>
      <w:r>
        <w:t>,</w:t>
      </w:r>
      <w:r w:rsidRPr="008F4BDE">
        <w:t xml:space="preserve"> parágrafo sem recuo; espaçamento - 0 </w:t>
      </w:r>
      <w:proofErr w:type="spellStart"/>
      <w:r>
        <w:t>pt</w:t>
      </w:r>
      <w:proofErr w:type="spellEnd"/>
      <w:r w:rsidRPr="008F4BDE">
        <w:t xml:space="preserve"> antes, 0 </w:t>
      </w:r>
      <w:proofErr w:type="spellStart"/>
      <w:r>
        <w:t>pt</w:t>
      </w:r>
      <w:proofErr w:type="spellEnd"/>
      <w:r w:rsidRPr="008F4BDE">
        <w:t xml:space="preserve"> depois. Para as legendas e para sua fonte, indicar</w:t>
      </w:r>
      <w:r>
        <w:t xml:space="preserve"> conforme modelo:</w:t>
      </w:r>
    </w:p>
    <w:p w14:paraId="1FCB5197" w14:textId="77777777" w:rsidR="002D0268" w:rsidRDefault="002D0268" w:rsidP="002D0268">
      <w:pPr>
        <w:pStyle w:val="--Ttulosessesdoartigo"/>
      </w:pPr>
      <w:r>
        <w:t>REFERÊNCIAS</w:t>
      </w:r>
    </w:p>
    <w:p w14:paraId="5605DAF5" w14:textId="77777777" w:rsidR="002D0268" w:rsidRDefault="002D0268" w:rsidP="002D0268">
      <w:pPr>
        <w:pStyle w:val="-Texto"/>
      </w:pPr>
      <w:r>
        <w:t xml:space="preserve">Ao final do texto, em ordem alfabética, seguindo as normas da ABNT. Para a formatação, respeitar as seguintes indicações: </w:t>
      </w:r>
      <w:proofErr w:type="spellStart"/>
      <w:r>
        <w:t>Verdana</w:t>
      </w:r>
      <w:proofErr w:type="spellEnd"/>
      <w:r>
        <w:t xml:space="preserve"> 9, entre linhas - 12 </w:t>
      </w:r>
      <w:proofErr w:type="spellStart"/>
      <w:r>
        <w:t>pt</w:t>
      </w:r>
      <w:proofErr w:type="spellEnd"/>
      <w:r>
        <w:t xml:space="preserve">; parágrafo sem recuo; espaçamento entre cada referência - 0 </w:t>
      </w:r>
      <w:proofErr w:type="spellStart"/>
      <w:r>
        <w:t>pt</w:t>
      </w:r>
      <w:proofErr w:type="spellEnd"/>
      <w:r>
        <w:t xml:space="preserve"> antes, 4 </w:t>
      </w:r>
      <w:proofErr w:type="spellStart"/>
      <w:r>
        <w:t>pt</w:t>
      </w:r>
      <w:proofErr w:type="spellEnd"/>
      <w:r>
        <w:t xml:space="preserve"> depois; alinhamento justificado, de acordo com o modelo abaixo:</w:t>
      </w:r>
    </w:p>
    <w:p w14:paraId="39ADBF52" w14:textId="77777777" w:rsidR="002D0268" w:rsidRDefault="002D0268" w:rsidP="002D0268">
      <w:pPr>
        <w:pStyle w:val="---Biblio"/>
      </w:pPr>
      <w:r>
        <w:lastRenderedPageBreak/>
        <w:t>SOBRENOME, Nome. Título: subtítulo. Cidade: Editora, ano. Indicação para livro.</w:t>
      </w:r>
    </w:p>
    <w:p w14:paraId="59919038" w14:textId="77777777" w:rsidR="002D0268" w:rsidRDefault="002D0268" w:rsidP="002D0268">
      <w:pPr>
        <w:pStyle w:val="---Biblio"/>
      </w:pPr>
      <w:r>
        <w:t>SOBRENOME, Nome; SOBRENOME, Nome. Título: subtítulo. Cidade: Editora, ano. Indicação para livro com mais de um autor.</w:t>
      </w:r>
    </w:p>
    <w:p w14:paraId="40568F9B" w14:textId="77777777" w:rsidR="002D0268" w:rsidRDefault="002D0268" w:rsidP="002D0268">
      <w:pPr>
        <w:pStyle w:val="---Biblio"/>
      </w:pPr>
      <w:r>
        <w:t xml:space="preserve">SOBRENOME, Nome; SOBRENOME, Nome. “Título do artigo”. Nome do periódico. </w:t>
      </w:r>
      <w:proofErr w:type="spellStart"/>
      <w:r>
        <w:t>Cidade:Editora</w:t>
      </w:r>
      <w:proofErr w:type="spellEnd"/>
      <w:r>
        <w:t>, Vol., N., pp. páginas do intervalo. Indicação para artigo em revistas e periódicos.</w:t>
      </w:r>
    </w:p>
    <w:p w14:paraId="53D0104A" w14:textId="77777777" w:rsidR="002D0268" w:rsidRDefault="002D0268" w:rsidP="002D0268">
      <w:pPr>
        <w:pStyle w:val="---Biblio"/>
      </w:pPr>
      <w:r>
        <w:t xml:space="preserve">SOBRENOME, Nome. Título do capítulo. In: [AUTOR, se for diferente]. Título do livro: subtítulo. Cidade: Editora, ano. pp. páginas do intervalo. Indicação para capítulos de livro. </w:t>
      </w:r>
    </w:p>
    <w:p w14:paraId="700DBEB2" w14:textId="77777777" w:rsidR="002D0268" w:rsidRPr="00642378" w:rsidRDefault="002D0268" w:rsidP="002D0268">
      <w:pPr>
        <w:pStyle w:val="---Biblio"/>
      </w:pPr>
      <w:r>
        <w:t>SOBRENOME, Nome. Título da tese: subtítulo. Natureza do trabalho (titulação) – Instituição. Cidade, ano. Indicação para teses acadêmicas.</w:t>
      </w:r>
    </w:p>
    <w:p w14:paraId="416CBFE5" w14:textId="30271ADF" w:rsidR="008F4BDE" w:rsidRPr="00642378" w:rsidRDefault="008F4BDE" w:rsidP="002D0268">
      <w:pPr>
        <w:pStyle w:val="-Ttuloartigo"/>
      </w:pPr>
    </w:p>
    <w:sectPr w:rsidR="008F4BDE" w:rsidRPr="00642378" w:rsidSect="002D0268">
      <w:pgSz w:w="11901" w:h="16817"/>
      <w:pgMar w:top="1418" w:right="1701" w:bottom="1701" w:left="1701" w:header="680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9811BD" w14:textId="77777777" w:rsidR="001766F6" w:rsidRDefault="001766F6" w:rsidP="00C3474A">
      <w:r>
        <w:separator/>
      </w:r>
    </w:p>
    <w:p w14:paraId="40ED342F" w14:textId="77777777" w:rsidR="001766F6" w:rsidRDefault="001766F6"/>
    <w:p w14:paraId="66F7D593" w14:textId="77777777" w:rsidR="001766F6" w:rsidRDefault="001766F6"/>
  </w:endnote>
  <w:endnote w:type="continuationSeparator" w:id="0">
    <w:p w14:paraId="62C7F61F" w14:textId="77777777" w:rsidR="001766F6" w:rsidRDefault="001766F6" w:rsidP="00C3474A">
      <w:r>
        <w:continuationSeparator/>
      </w:r>
    </w:p>
    <w:p w14:paraId="2C39EA71" w14:textId="77777777" w:rsidR="001766F6" w:rsidRDefault="001766F6"/>
    <w:p w14:paraId="44E3A919" w14:textId="77777777" w:rsidR="001766F6" w:rsidRDefault="001766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(Corpo CS)">
    <w:altName w:val="Times New Roman"/>
    <w:panose1 w:val="020B0604020202020204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nionPro-Regular">
    <w:altName w:val="Calibri"/>
    <w:panose1 w:val="02040503050306020203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2E496" w14:textId="77777777" w:rsidR="002D0268" w:rsidRDefault="002D0268" w:rsidP="002D0268">
    <w:pPr>
      <w:pStyle w:val="Footer"/>
    </w:pPr>
  </w:p>
  <w:p w14:paraId="1C783A77" w14:textId="77777777" w:rsidR="002D0268" w:rsidRDefault="002D0268" w:rsidP="002D02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203481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AF387E" w14:textId="77777777" w:rsidR="00731196" w:rsidRDefault="00731196" w:rsidP="002D0268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7072080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170B5F" w14:textId="77777777" w:rsidR="00D267A7" w:rsidRDefault="00D267A7" w:rsidP="002D0268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61C0DEE" w14:textId="77777777" w:rsidR="00906352" w:rsidRDefault="00906352" w:rsidP="002D0268">
    <w:pPr>
      <w:pStyle w:val="Footer"/>
      <w:rPr>
        <w:rStyle w:val="PageNumber"/>
      </w:rPr>
    </w:pPr>
  </w:p>
  <w:p w14:paraId="5D4F5C2B" w14:textId="77777777" w:rsidR="00906352" w:rsidRDefault="00906352" w:rsidP="002D0268">
    <w:pPr>
      <w:pStyle w:val="Footer"/>
    </w:pPr>
  </w:p>
  <w:p w14:paraId="488FCF5D" w14:textId="77777777" w:rsidR="00BD1257" w:rsidRDefault="00BD125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24"/>
      </w:rPr>
      <w:id w:val="-2236841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E5A9A6" w14:textId="77777777" w:rsidR="00731196" w:rsidRPr="00731196" w:rsidRDefault="00731196" w:rsidP="002D0268">
        <w:pPr>
          <w:pStyle w:val="Footer"/>
          <w:rPr>
            <w:rStyle w:val="PageNumber"/>
            <w:sz w:val="24"/>
          </w:rPr>
        </w:pPr>
      </w:p>
      <w:p w14:paraId="62A9F196" w14:textId="77777777" w:rsidR="00731196" w:rsidRPr="00731196" w:rsidRDefault="00731196" w:rsidP="00970036">
        <w:pPr>
          <w:pStyle w:val="Footer"/>
          <w:numPr>
            <w:ilvl w:val="0"/>
            <w:numId w:val="16"/>
          </w:numPr>
          <w:jc w:val="right"/>
          <w:rPr>
            <w:rStyle w:val="PageNumber"/>
            <w:sz w:val="24"/>
          </w:rPr>
        </w:pPr>
        <w:r w:rsidRPr="00731196">
          <w:rPr>
            <w:rStyle w:val="PageNumber"/>
            <w:sz w:val="24"/>
          </w:rPr>
          <w:fldChar w:fldCharType="begin"/>
        </w:r>
        <w:r w:rsidRPr="00731196">
          <w:rPr>
            <w:rStyle w:val="PageNumber"/>
            <w:sz w:val="24"/>
          </w:rPr>
          <w:instrText xml:space="preserve"> PAGE </w:instrText>
        </w:r>
        <w:r w:rsidRPr="00731196">
          <w:rPr>
            <w:rStyle w:val="PageNumber"/>
            <w:sz w:val="24"/>
          </w:rPr>
          <w:fldChar w:fldCharType="separate"/>
        </w:r>
        <w:r w:rsidRPr="00731196">
          <w:rPr>
            <w:rStyle w:val="PageNumber"/>
            <w:noProof/>
            <w:sz w:val="24"/>
          </w:rPr>
          <w:t>3</w:t>
        </w:r>
        <w:r w:rsidRPr="00731196">
          <w:rPr>
            <w:rStyle w:val="PageNumber"/>
            <w:sz w:val="24"/>
          </w:rPr>
          <w:fldChar w:fldCharType="end"/>
        </w:r>
      </w:p>
    </w:sdtContent>
  </w:sdt>
  <w:p w14:paraId="2CA5EEBF" w14:textId="77777777" w:rsidR="00D231EE" w:rsidRPr="00D267A7" w:rsidRDefault="00D231EE" w:rsidP="002D0268">
    <w:pPr>
      <w:pStyle w:val="Footer"/>
      <w:rPr>
        <w:rStyle w:val="PageNumber"/>
        <w:rFonts w:asciiTheme="minorHAnsi" w:hAnsiTheme="minorHAnsi"/>
      </w:rPr>
    </w:pPr>
  </w:p>
  <w:p w14:paraId="74C4EB67" w14:textId="72F8CA7A" w:rsidR="00BD1257" w:rsidRDefault="008717BD" w:rsidP="00D267A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35881D43" wp14:editId="66BB7E11">
              <wp:simplePos x="0" y="0"/>
              <wp:positionH relativeFrom="column">
                <wp:posOffset>662305</wp:posOffset>
              </wp:positionH>
              <wp:positionV relativeFrom="paragraph">
                <wp:posOffset>-798195</wp:posOffset>
              </wp:positionV>
              <wp:extent cx="4247515" cy="85280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7515" cy="852805"/>
                        <a:chOff x="0" y="0"/>
                        <a:chExt cx="4247661" cy="85153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080"/>
                        <a:stretch/>
                      </pic:blipFill>
                      <pic:spPr bwMode="auto">
                        <a:xfrm>
                          <a:off x="844061" y="0"/>
                          <a:ext cx="3403600" cy="851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230"/>
                        <a:stretch/>
                      </pic:blipFill>
                      <pic:spPr bwMode="auto">
                        <a:xfrm>
                          <a:off x="0" y="126609"/>
                          <a:ext cx="829310" cy="627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598D98" id="Group 4" o:spid="_x0000_s1026" style="position:absolute;margin-left:52.15pt;margin-top:-62.85pt;width:334.45pt;height:67.15pt;z-index:-251656192;mso-width-relative:margin;mso-height-relative:margin" coordsize="42476,85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8440;width:34036;height:85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">
                <v:imagedata r:id="rId2" o:title="" cropleft="16436f"/>
              </v:shape>
              <v:shape id="Picture 3" o:spid="_x0000_s1028" type="#_x0000_t75" style="position:absolute;top:1266;width:8293;height:62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">
                <v:imagedata r:id="rId2" o:title="" cropright="49303f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C95AD1" w14:textId="77777777" w:rsidR="001766F6" w:rsidRPr="006A524B" w:rsidRDefault="001766F6" w:rsidP="006A524B">
      <w:pPr>
        <w:rPr>
          <w:rFonts w:asciiTheme="minorHAnsi" w:hAnsiTheme="minorHAnsi"/>
          <w:color w:val="808080" w:themeColor="background1" w:themeShade="80"/>
          <w:sz w:val="16"/>
          <w:szCs w:val="16"/>
        </w:rPr>
      </w:pPr>
      <w:r w:rsidRPr="006A524B">
        <w:rPr>
          <w:rFonts w:asciiTheme="minorHAnsi" w:hAnsiTheme="minorHAnsi"/>
          <w:color w:val="808080" w:themeColor="background1" w:themeShade="80"/>
          <w:sz w:val="16"/>
          <w:szCs w:val="16"/>
        </w:rPr>
        <w:separator/>
      </w:r>
    </w:p>
    <w:p w14:paraId="5AADD5D2" w14:textId="77777777" w:rsidR="001766F6" w:rsidRDefault="001766F6"/>
    <w:p w14:paraId="59F0C795" w14:textId="77777777" w:rsidR="001766F6" w:rsidRDefault="001766F6"/>
  </w:footnote>
  <w:footnote w:type="continuationSeparator" w:id="0">
    <w:p w14:paraId="672D761E" w14:textId="77777777" w:rsidR="001766F6" w:rsidRDefault="001766F6" w:rsidP="00C3474A">
      <w:r>
        <w:continuationSeparator/>
      </w:r>
    </w:p>
    <w:p w14:paraId="561952FC" w14:textId="77777777" w:rsidR="001766F6" w:rsidRDefault="001766F6"/>
    <w:p w14:paraId="24917194" w14:textId="77777777" w:rsidR="001766F6" w:rsidRDefault="001766F6"/>
  </w:footnote>
  <w:footnote w:id="1">
    <w:p w14:paraId="0AE07E15" w14:textId="0960A8DD" w:rsidR="002D0268" w:rsidRPr="00090CFE" w:rsidRDefault="002D0268" w:rsidP="002D0268">
      <w:pPr>
        <w:pStyle w:val="Footer"/>
      </w:pPr>
      <w:r>
        <w:rPr>
          <w:rStyle w:val="FootnoteReference"/>
        </w:rPr>
        <w:footnoteRef/>
      </w:r>
      <w:r>
        <w:t xml:space="preserve">Devem ser numeradas </w:t>
      </w:r>
      <w:r w:rsidRPr="006333C5">
        <w:t>e</w:t>
      </w:r>
      <w:r>
        <w:t xml:space="preserve"> </w:t>
      </w:r>
      <w:r w:rsidRPr="006333C5">
        <w:t xml:space="preserve">com a seguinte formatação: </w:t>
      </w:r>
      <w:proofErr w:type="spellStart"/>
      <w:r>
        <w:t>Verdana</w:t>
      </w:r>
      <w:proofErr w:type="spellEnd"/>
      <w:r>
        <w:t xml:space="preserve"> 9</w:t>
      </w:r>
      <w:r w:rsidRPr="006333C5">
        <w:t xml:space="preserve">; entre linhas – simples; parágrafo sem recuo; espaçamento - 0 </w:t>
      </w:r>
      <w:proofErr w:type="spellStart"/>
      <w:r>
        <w:t>pt</w:t>
      </w:r>
      <w:proofErr w:type="spellEnd"/>
      <w:r w:rsidRPr="006333C5">
        <w:t xml:space="preserve"> antes, </w:t>
      </w:r>
      <w:r>
        <w:t>16</w:t>
      </w:r>
      <w:r w:rsidRPr="006333C5">
        <w:t xml:space="preserve"> </w:t>
      </w:r>
      <w:proofErr w:type="spellStart"/>
      <w:r w:rsidRPr="002D0268">
        <w:rPr>
          <w:rStyle w:val="FooterChar"/>
        </w:rPr>
        <w:t>pt</w:t>
      </w:r>
      <w:proofErr w:type="spellEnd"/>
      <w:r w:rsidRPr="002D0268">
        <w:rPr>
          <w:rStyle w:val="FooterChar"/>
        </w:rPr>
        <w:t xml:space="preserve"> depois;</w:t>
      </w:r>
      <w:r>
        <w:rPr>
          <w:rStyle w:val="FooterChar"/>
        </w:rPr>
        <w:t xml:space="preserve"> </w:t>
      </w:r>
      <w:r w:rsidRPr="002D0268">
        <w:rPr>
          <w:rStyle w:val="FooterChar"/>
        </w:rPr>
        <w:t>alinhamento justificado, conforme modelo neste</w:t>
      </w:r>
      <w:r w:rsidRPr="006333C5">
        <w:t xml:space="preserve"> arquivo.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10213232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D0369CA" w14:textId="77777777" w:rsidR="00906352" w:rsidRDefault="00906352" w:rsidP="004B231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FE269F" w14:textId="77777777" w:rsidR="00906352" w:rsidRDefault="00906352" w:rsidP="006B0C56">
    <w:pPr>
      <w:pStyle w:val="Header"/>
      <w:ind w:right="360" w:firstLine="360"/>
    </w:pPr>
  </w:p>
  <w:p w14:paraId="0F1CA377" w14:textId="77777777" w:rsidR="00BD1257" w:rsidRDefault="00BD12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628FA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1A43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249D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AA44B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09C19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0AF3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B661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E4A0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88EF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C4F5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F16B49"/>
    <w:multiLevelType w:val="hybridMultilevel"/>
    <w:tmpl w:val="328C7FC6"/>
    <w:lvl w:ilvl="0" w:tplc="455E8D9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531FB"/>
    <w:multiLevelType w:val="hybridMultilevel"/>
    <w:tmpl w:val="06F68F62"/>
    <w:lvl w:ilvl="0" w:tplc="230A869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 (Corpo CS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EE0B4F"/>
    <w:multiLevelType w:val="hybridMultilevel"/>
    <w:tmpl w:val="D65ACF6A"/>
    <w:lvl w:ilvl="0" w:tplc="9E54907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 (Corpo CS)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853DB"/>
    <w:multiLevelType w:val="hybridMultilevel"/>
    <w:tmpl w:val="94949AF0"/>
    <w:lvl w:ilvl="0" w:tplc="204EB3F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 (Corpo CS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C40564"/>
    <w:multiLevelType w:val="hybridMultilevel"/>
    <w:tmpl w:val="991EC004"/>
    <w:lvl w:ilvl="0" w:tplc="79BC9730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 (Corpo CS)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C30B9A"/>
    <w:multiLevelType w:val="hybridMultilevel"/>
    <w:tmpl w:val="33B4F48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4"/>
  </w:num>
  <w:num w:numId="12">
    <w:abstractNumId w:val="10"/>
  </w:num>
  <w:num w:numId="13">
    <w:abstractNumId w:val="15"/>
  </w:num>
  <w:num w:numId="14">
    <w:abstractNumId w:val="12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BB4"/>
    <w:rsid w:val="00002ED3"/>
    <w:rsid w:val="0000431D"/>
    <w:rsid w:val="0000568F"/>
    <w:rsid w:val="00010809"/>
    <w:rsid w:val="00012A11"/>
    <w:rsid w:val="00020718"/>
    <w:rsid w:val="00023021"/>
    <w:rsid w:val="00027EDC"/>
    <w:rsid w:val="00030EB8"/>
    <w:rsid w:val="00031895"/>
    <w:rsid w:val="00034AD5"/>
    <w:rsid w:val="0004140F"/>
    <w:rsid w:val="000427DD"/>
    <w:rsid w:val="000436EA"/>
    <w:rsid w:val="00043714"/>
    <w:rsid w:val="00046F60"/>
    <w:rsid w:val="000476AD"/>
    <w:rsid w:val="000538D4"/>
    <w:rsid w:val="000555B2"/>
    <w:rsid w:val="000556A0"/>
    <w:rsid w:val="000630A3"/>
    <w:rsid w:val="00064C2D"/>
    <w:rsid w:val="000710CF"/>
    <w:rsid w:val="00080B7E"/>
    <w:rsid w:val="0008368E"/>
    <w:rsid w:val="00085AC4"/>
    <w:rsid w:val="00090CFE"/>
    <w:rsid w:val="00096EE8"/>
    <w:rsid w:val="00097E71"/>
    <w:rsid w:val="000A0E0F"/>
    <w:rsid w:val="000A1C7F"/>
    <w:rsid w:val="000A2C4A"/>
    <w:rsid w:val="000A35AD"/>
    <w:rsid w:val="000A4946"/>
    <w:rsid w:val="000B388A"/>
    <w:rsid w:val="000B53E9"/>
    <w:rsid w:val="000B6FA2"/>
    <w:rsid w:val="000B73A5"/>
    <w:rsid w:val="000C0D99"/>
    <w:rsid w:val="000D0527"/>
    <w:rsid w:val="000D0B6F"/>
    <w:rsid w:val="000D69F8"/>
    <w:rsid w:val="000E3625"/>
    <w:rsid w:val="000E3DAA"/>
    <w:rsid w:val="000F242E"/>
    <w:rsid w:val="000F38CB"/>
    <w:rsid w:val="000F7C83"/>
    <w:rsid w:val="00103ADE"/>
    <w:rsid w:val="001041E4"/>
    <w:rsid w:val="00112EA8"/>
    <w:rsid w:val="00116381"/>
    <w:rsid w:val="001165E4"/>
    <w:rsid w:val="00120A4B"/>
    <w:rsid w:val="001212D7"/>
    <w:rsid w:val="00123566"/>
    <w:rsid w:val="00123EE0"/>
    <w:rsid w:val="001253F3"/>
    <w:rsid w:val="00127084"/>
    <w:rsid w:val="00127319"/>
    <w:rsid w:val="00127373"/>
    <w:rsid w:val="00130745"/>
    <w:rsid w:val="00135E5A"/>
    <w:rsid w:val="001375C8"/>
    <w:rsid w:val="001436B9"/>
    <w:rsid w:val="0014480B"/>
    <w:rsid w:val="00146CF5"/>
    <w:rsid w:val="00147D9F"/>
    <w:rsid w:val="00150703"/>
    <w:rsid w:val="00152D38"/>
    <w:rsid w:val="001533ED"/>
    <w:rsid w:val="0016357B"/>
    <w:rsid w:val="001642C8"/>
    <w:rsid w:val="001766F6"/>
    <w:rsid w:val="0018067F"/>
    <w:rsid w:val="00182E38"/>
    <w:rsid w:val="00183FFB"/>
    <w:rsid w:val="001844AB"/>
    <w:rsid w:val="00190746"/>
    <w:rsid w:val="00190ADD"/>
    <w:rsid w:val="00192812"/>
    <w:rsid w:val="00197318"/>
    <w:rsid w:val="001A0AFF"/>
    <w:rsid w:val="001A14B8"/>
    <w:rsid w:val="001A1B3F"/>
    <w:rsid w:val="001A5D88"/>
    <w:rsid w:val="001B3C13"/>
    <w:rsid w:val="001B49B5"/>
    <w:rsid w:val="001B6B9E"/>
    <w:rsid w:val="001C19E7"/>
    <w:rsid w:val="001C57A7"/>
    <w:rsid w:val="001C6EAF"/>
    <w:rsid w:val="001D0325"/>
    <w:rsid w:val="001D2EE2"/>
    <w:rsid w:val="001D306F"/>
    <w:rsid w:val="001D4632"/>
    <w:rsid w:val="001E41D6"/>
    <w:rsid w:val="001E4963"/>
    <w:rsid w:val="001E6A6E"/>
    <w:rsid w:val="001F5CDE"/>
    <w:rsid w:val="00201404"/>
    <w:rsid w:val="002016BD"/>
    <w:rsid w:val="00201FDB"/>
    <w:rsid w:val="00203617"/>
    <w:rsid w:val="002046CB"/>
    <w:rsid w:val="002060E1"/>
    <w:rsid w:val="00214255"/>
    <w:rsid w:val="00215AAD"/>
    <w:rsid w:val="00215F88"/>
    <w:rsid w:val="00217EB2"/>
    <w:rsid w:val="00227259"/>
    <w:rsid w:val="002276D2"/>
    <w:rsid w:val="00233EAA"/>
    <w:rsid w:val="00234D92"/>
    <w:rsid w:val="00235CE4"/>
    <w:rsid w:val="00242E81"/>
    <w:rsid w:val="0024729F"/>
    <w:rsid w:val="00247499"/>
    <w:rsid w:val="00253DCD"/>
    <w:rsid w:val="00254E8F"/>
    <w:rsid w:val="002624CC"/>
    <w:rsid w:val="00266422"/>
    <w:rsid w:val="0026695D"/>
    <w:rsid w:val="00267656"/>
    <w:rsid w:val="00271F47"/>
    <w:rsid w:val="002721F5"/>
    <w:rsid w:val="00272CE9"/>
    <w:rsid w:val="0027493E"/>
    <w:rsid w:val="00277335"/>
    <w:rsid w:val="00280A39"/>
    <w:rsid w:val="002832AE"/>
    <w:rsid w:val="00284789"/>
    <w:rsid w:val="00290CD8"/>
    <w:rsid w:val="00295C90"/>
    <w:rsid w:val="002A28B4"/>
    <w:rsid w:val="002A310B"/>
    <w:rsid w:val="002A3391"/>
    <w:rsid w:val="002A772F"/>
    <w:rsid w:val="002A7B44"/>
    <w:rsid w:val="002B3E01"/>
    <w:rsid w:val="002B70BC"/>
    <w:rsid w:val="002C0BE2"/>
    <w:rsid w:val="002C790B"/>
    <w:rsid w:val="002D0268"/>
    <w:rsid w:val="002D12B0"/>
    <w:rsid w:val="002D7BA9"/>
    <w:rsid w:val="002E58F4"/>
    <w:rsid w:val="002E630D"/>
    <w:rsid w:val="002E706D"/>
    <w:rsid w:val="002F2040"/>
    <w:rsid w:val="002F279B"/>
    <w:rsid w:val="002F6C8B"/>
    <w:rsid w:val="00301C60"/>
    <w:rsid w:val="003035FB"/>
    <w:rsid w:val="00303C6F"/>
    <w:rsid w:val="00310238"/>
    <w:rsid w:val="003127AB"/>
    <w:rsid w:val="003145CC"/>
    <w:rsid w:val="00324294"/>
    <w:rsid w:val="003308BE"/>
    <w:rsid w:val="00333E1A"/>
    <w:rsid w:val="0034697A"/>
    <w:rsid w:val="003479AF"/>
    <w:rsid w:val="003504F4"/>
    <w:rsid w:val="00353597"/>
    <w:rsid w:val="00360519"/>
    <w:rsid w:val="0036086D"/>
    <w:rsid w:val="00360ED4"/>
    <w:rsid w:val="00370E6B"/>
    <w:rsid w:val="003770D0"/>
    <w:rsid w:val="00387225"/>
    <w:rsid w:val="00394B7F"/>
    <w:rsid w:val="003B01A3"/>
    <w:rsid w:val="003B51C2"/>
    <w:rsid w:val="003C1E7F"/>
    <w:rsid w:val="003F22F5"/>
    <w:rsid w:val="003F389E"/>
    <w:rsid w:val="003F7E2E"/>
    <w:rsid w:val="00403892"/>
    <w:rsid w:val="00413D39"/>
    <w:rsid w:val="004147A6"/>
    <w:rsid w:val="004165BD"/>
    <w:rsid w:val="00417C65"/>
    <w:rsid w:val="0042494D"/>
    <w:rsid w:val="00424E85"/>
    <w:rsid w:val="00426992"/>
    <w:rsid w:val="004270CF"/>
    <w:rsid w:val="00442A5C"/>
    <w:rsid w:val="00445C8F"/>
    <w:rsid w:val="00446669"/>
    <w:rsid w:val="00446733"/>
    <w:rsid w:val="00453102"/>
    <w:rsid w:val="00453897"/>
    <w:rsid w:val="00455ACB"/>
    <w:rsid w:val="00456383"/>
    <w:rsid w:val="00456DEB"/>
    <w:rsid w:val="00460471"/>
    <w:rsid w:val="004633C4"/>
    <w:rsid w:val="004715AB"/>
    <w:rsid w:val="00474C05"/>
    <w:rsid w:val="00477A8A"/>
    <w:rsid w:val="00481DDF"/>
    <w:rsid w:val="00482529"/>
    <w:rsid w:val="004839DA"/>
    <w:rsid w:val="004859A0"/>
    <w:rsid w:val="004903D5"/>
    <w:rsid w:val="004917B1"/>
    <w:rsid w:val="00491A41"/>
    <w:rsid w:val="00493873"/>
    <w:rsid w:val="00495A37"/>
    <w:rsid w:val="00495E35"/>
    <w:rsid w:val="00496CB4"/>
    <w:rsid w:val="0049782F"/>
    <w:rsid w:val="004A0DD7"/>
    <w:rsid w:val="004A2B13"/>
    <w:rsid w:val="004B00DB"/>
    <w:rsid w:val="004B05B2"/>
    <w:rsid w:val="004B22EE"/>
    <w:rsid w:val="004B2316"/>
    <w:rsid w:val="004B6864"/>
    <w:rsid w:val="004C172E"/>
    <w:rsid w:val="004C28A7"/>
    <w:rsid w:val="004C3076"/>
    <w:rsid w:val="004C32C0"/>
    <w:rsid w:val="004C608E"/>
    <w:rsid w:val="004D2ECD"/>
    <w:rsid w:val="004D6593"/>
    <w:rsid w:val="004D6FA4"/>
    <w:rsid w:val="004E34CC"/>
    <w:rsid w:val="004F2997"/>
    <w:rsid w:val="004F48E7"/>
    <w:rsid w:val="004F4DEA"/>
    <w:rsid w:val="005006A9"/>
    <w:rsid w:val="00500A79"/>
    <w:rsid w:val="005043AD"/>
    <w:rsid w:val="005072A4"/>
    <w:rsid w:val="005111C8"/>
    <w:rsid w:val="00516683"/>
    <w:rsid w:val="005203E0"/>
    <w:rsid w:val="00522E51"/>
    <w:rsid w:val="005248B1"/>
    <w:rsid w:val="0052681A"/>
    <w:rsid w:val="00537715"/>
    <w:rsid w:val="005417C8"/>
    <w:rsid w:val="005450AF"/>
    <w:rsid w:val="00546DDF"/>
    <w:rsid w:val="005508FF"/>
    <w:rsid w:val="005518E6"/>
    <w:rsid w:val="00551C82"/>
    <w:rsid w:val="00551F5C"/>
    <w:rsid w:val="00555EF9"/>
    <w:rsid w:val="005605E5"/>
    <w:rsid w:val="005637A6"/>
    <w:rsid w:val="00563850"/>
    <w:rsid w:val="00572442"/>
    <w:rsid w:val="00572AF8"/>
    <w:rsid w:val="00574F67"/>
    <w:rsid w:val="005767C9"/>
    <w:rsid w:val="0058424C"/>
    <w:rsid w:val="00585D6A"/>
    <w:rsid w:val="00586649"/>
    <w:rsid w:val="00586B42"/>
    <w:rsid w:val="00590CD6"/>
    <w:rsid w:val="00590CE7"/>
    <w:rsid w:val="0059275E"/>
    <w:rsid w:val="0059409E"/>
    <w:rsid w:val="00596672"/>
    <w:rsid w:val="005A053E"/>
    <w:rsid w:val="005A0FBA"/>
    <w:rsid w:val="005A41D3"/>
    <w:rsid w:val="005A5EF2"/>
    <w:rsid w:val="005B1F20"/>
    <w:rsid w:val="005B39F3"/>
    <w:rsid w:val="005C1A5B"/>
    <w:rsid w:val="005C21EA"/>
    <w:rsid w:val="005C36F2"/>
    <w:rsid w:val="005C5754"/>
    <w:rsid w:val="005C63BB"/>
    <w:rsid w:val="005D079D"/>
    <w:rsid w:val="005D605F"/>
    <w:rsid w:val="005D6755"/>
    <w:rsid w:val="005D7DD4"/>
    <w:rsid w:val="005E771B"/>
    <w:rsid w:val="005F433A"/>
    <w:rsid w:val="00605BC9"/>
    <w:rsid w:val="00606C7C"/>
    <w:rsid w:val="00606F3A"/>
    <w:rsid w:val="00607B40"/>
    <w:rsid w:val="00615A32"/>
    <w:rsid w:val="00615CC8"/>
    <w:rsid w:val="00621250"/>
    <w:rsid w:val="00622399"/>
    <w:rsid w:val="0062277D"/>
    <w:rsid w:val="006245D1"/>
    <w:rsid w:val="00624DC3"/>
    <w:rsid w:val="00627CB1"/>
    <w:rsid w:val="00632394"/>
    <w:rsid w:val="006333C5"/>
    <w:rsid w:val="00635DBD"/>
    <w:rsid w:val="00640BAC"/>
    <w:rsid w:val="00642378"/>
    <w:rsid w:val="00644C88"/>
    <w:rsid w:val="00646508"/>
    <w:rsid w:val="00647A3E"/>
    <w:rsid w:val="00647BF5"/>
    <w:rsid w:val="006539AC"/>
    <w:rsid w:val="006573B5"/>
    <w:rsid w:val="006650B1"/>
    <w:rsid w:val="00667346"/>
    <w:rsid w:val="00667895"/>
    <w:rsid w:val="006721A3"/>
    <w:rsid w:val="00673A0E"/>
    <w:rsid w:val="00683175"/>
    <w:rsid w:val="006870E5"/>
    <w:rsid w:val="006950B0"/>
    <w:rsid w:val="00695F21"/>
    <w:rsid w:val="006A3517"/>
    <w:rsid w:val="006A3B69"/>
    <w:rsid w:val="006A50BD"/>
    <w:rsid w:val="006A524B"/>
    <w:rsid w:val="006B07D7"/>
    <w:rsid w:val="006B0C56"/>
    <w:rsid w:val="006B30CA"/>
    <w:rsid w:val="006B33AC"/>
    <w:rsid w:val="006C1F85"/>
    <w:rsid w:val="006C2AF4"/>
    <w:rsid w:val="006C5832"/>
    <w:rsid w:val="006E1A5E"/>
    <w:rsid w:val="006F0BEC"/>
    <w:rsid w:val="006F2BCF"/>
    <w:rsid w:val="006F4B57"/>
    <w:rsid w:val="006F5763"/>
    <w:rsid w:val="006F5D74"/>
    <w:rsid w:val="006F7166"/>
    <w:rsid w:val="0070223D"/>
    <w:rsid w:val="00703271"/>
    <w:rsid w:val="00704B93"/>
    <w:rsid w:val="007118CC"/>
    <w:rsid w:val="00714859"/>
    <w:rsid w:val="007160F8"/>
    <w:rsid w:val="007164E7"/>
    <w:rsid w:val="00722F9D"/>
    <w:rsid w:val="00723D6C"/>
    <w:rsid w:val="00731196"/>
    <w:rsid w:val="00734538"/>
    <w:rsid w:val="007368EA"/>
    <w:rsid w:val="00737396"/>
    <w:rsid w:val="007438A7"/>
    <w:rsid w:val="00750D07"/>
    <w:rsid w:val="00754519"/>
    <w:rsid w:val="00762F5A"/>
    <w:rsid w:val="007643E9"/>
    <w:rsid w:val="00766EC0"/>
    <w:rsid w:val="00776327"/>
    <w:rsid w:val="0077726C"/>
    <w:rsid w:val="00780CD8"/>
    <w:rsid w:val="0078333D"/>
    <w:rsid w:val="00783FC0"/>
    <w:rsid w:val="007866A3"/>
    <w:rsid w:val="00787935"/>
    <w:rsid w:val="00791149"/>
    <w:rsid w:val="00795FC8"/>
    <w:rsid w:val="00797E12"/>
    <w:rsid w:val="007A1230"/>
    <w:rsid w:val="007A4049"/>
    <w:rsid w:val="007A5132"/>
    <w:rsid w:val="007A71BB"/>
    <w:rsid w:val="007A769B"/>
    <w:rsid w:val="007B3E57"/>
    <w:rsid w:val="007B4022"/>
    <w:rsid w:val="007B4FFA"/>
    <w:rsid w:val="007B608C"/>
    <w:rsid w:val="007B6AE7"/>
    <w:rsid w:val="007C21CE"/>
    <w:rsid w:val="007C4B8D"/>
    <w:rsid w:val="007D1689"/>
    <w:rsid w:val="007D5007"/>
    <w:rsid w:val="007E2DA9"/>
    <w:rsid w:val="007F303B"/>
    <w:rsid w:val="007F3DAC"/>
    <w:rsid w:val="007F7D55"/>
    <w:rsid w:val="0080119A"/>
    <w:rsid w:val="00806D4D"/>
    <w:rsid w:val="008109D1"/>
    <w:rsid w:val="00811220"/>
    <w:rsid w:val="00816279"/>
    <w:rsid w:val="00816C4E"/>
    <w:rsid w:val="0083345D"/>
    <w:rsid w:val="00834195"/>
    <w:rsid w:val="00836210"/>
    <w:rsid w:val="008365C6"/>
    <w:rsid w:val="008371EA"/>
    <w:rsid w:val="00837ED1"/>
    <w:rsid w:val="008425E8"/>
    <w:rsid w:val="008450FE"/>
    <w:rsid w:val="00852E40"/>
    <w:rsid w:val="00861724"/>
    <w:rsid w:val="008637AA"/>
    <w:rsid w:val="008655B8"/>
    <w:rsid w:val="0086680F"/>
    <w:rsid w:val="00867FE7"/>
    <w:rsid w:val="00870B4A"/>
    <w:rsid w:val="008717BD"/>
    <w:rsid w:val="00877949"/>
    <w:rsid w:val="00884398"/>
    <w:rsid w:val="008863FB"/>
    <w:rsid w:val="00886B45"/>
    <w:rsid w:val="008903A5"/>
    <w:rsid w:val="00890E87"/>
    <w:rsid w:val="0089364A"/>
    <w:rsid w:val="00895310"/>
    <w:rsid w:val="0089566D"/>
    <w:rsid w:val="008A160E"/>
    <w:rsid w:val="008A286C"/>
    <w:rsid w:val="008A6D69"/>
    <w:rsid w:val="008A72D6"/>
    <w:rsid w:val="008B2261"/>
    <w:rsid w:val="008B2A1C"/>
    <w:rsid w:val="008B3519"/>
    <w:rsid w:val="008B42CF"/>
    <w:rsid w:val="008C1030"/>
    <w:rsid w:val="008C4552"/>
    <w:rsid w:val="008C5C94"/>
    <w:rsid w:val="008D0B76"/>
    <w:rsid w:val="008D2D93"/>
    <w:rsid w:val="008D311A"/>
    <w:rsid w:val="008D48E0"/>
    <w:rsid w:val="008E07BF"/>
    <w:rsid w:val="008E1503"/>
    <w:rsid w:val="008E1D32"/>
    <w:rsid w:val="008E4568"/>
    <w:rsid w:val="008E4A74"/>
    <w:rsid w:val="008F231A"/>
    <w:rsid w:val="008F2DA3"/>
    <w:rsid w:val="008F4879"/>
    <w:rsid w:val="008F4BDE"/>
    <w:rsid w:val="008F637A"/>
    <w:rsid w:val="009018AE"/>
    <w:rsid w:val="00901E04"/>
    <w:rsid w:val="00906352"/>
    <w:rsid w:val="00920583"/>
    <w:rsid w:val="00920B94"/>
    <w:rsid w:val="009227F8"/>
    <w:rsid w:val="00930549"/>
    <w:rsid w:val="00935904"/>
    <w:rsid w:val="00937D27"/>
    <w:rsid w:val="00942D0A"/>
    <w:rsid w:val="00947119"/>
    <w:rsid w:val="00950133"/>
    <w:rsid w:val="0095059E"/>
    <w:rsid w:val="00951E4E"/>
    <w:rsid w:val="009533B3"/>
    <w:rsid w:val="00954445"/>
    <w:rsid w:val="00961543"/>
    <w:rsid w:val="009652C2"/>
    <w:rsid w:val="009664B1"/>
    <w:rsid w:val="00970036"/>
    <w:rsid w:val="009818EF"/>
    <w:rsid w:val="009935BE"/>
    <w:rsid w:val="009B5301"/>
    <w:rsid w:val="009B5624"/>
    <w:rsid w:val="009B612D"/>
    <w:rsid w:val="009B63B9"/>
    <w:rsid w:val="009B65C4"/>
    <w:rsid w:val="009C0C78"/>
    <w:rsid w:val="009C2CB1"/>
    <w:rsid w:val="009C315E"/>
    <w:rsid w:val="009C69AC"/>
    <w:rsid w:val="009C7359"/>
    <w:rsid w:val="009C7FAC"/>
    <w:rsid w:val="009D27E3"/>
    <w:rsid w:val="009D2E97"/>
    <w:rsid w:val="009D6E12"/>
    <w:rsid w:val="009D722C"/>
    <w:rsid w:val="009E74F4"/>
    <w:rsid w:val="009F10D0"/>
    <w:rsid w:val="009F2EE9"/>
    <w:rsid w:val="009F451C"/>
    <w:rsid w:val="009F5482"/>
    <w:rsid w:val="00A017E6"/>
    <w:rsid w:val="00A1252C"/>
    <w:rsid w:val="00A15199"/>
    <w:rsid w:val="00A17321"/>
    <w:rsid w:val="00A175E1"/>
    <w:rsid w:val="00A20D74"/>
    <w:rsid w:val="00A210C1"/>
    <w:rsid w:val="00A2238F"/>
    <w:rsid w:val="00A33274"/>
    <w:rsid w:val="00A3424A"/>
    <w:rsid w:val="00A37FDB"/>
    <w:rsid w:val="00A433E4"/>
    <w:rsid w:val="00A43820"/>
    <w:rsid w:val="00A442EE"/>
    <w:rsid w:val="00A44508"/>
    <w:rsid w:val="00A51B34"/>
    <w:rsid w:val="00A51EE3"/>
    <w:rsid w:val="00A55569"/>
    <w:rsid w:val="00A6250A"/>
    <w:rsid w:val="00A62EDB"/>
    <w:rsid w:val="00A64D27"/>
    <w:rsid w:val="00A72C9F"/>
    <w:rsid w:val="00A73AF5"/>
    <w:rsid w:val="00A84F90"/>
    <w:rsid w:val="00A87506"/>
    <w:rsid w:val="00A93EA9"/>
    <w:rsid w:val="00A94F44"/>
    <w:rsid w:val="00A95333"/>
    <w:rsid w:val="00A95875"/>
    <w:rsid w:val="00AA3196"/>
    <w:rsid w:val="00AA533F"/>
    <w:rsid w:val="00AB7252"/>
    <w:rsid w:val="00AB7D41"/>
    <w:rsid w:val="00AC0252"/>
    <w:rsid w:val="00AC1910"/>
    <w:rsid w:val="00AC2B09"/>
    <w:rsid w:val="00AC59AF"/>
    <w:rsid w:val="00AC617E"/>
    <w:rsid w:val="00AD0B58"/>
    <w:rsid w:val="00AD313C"/>
    <w:rsid w:val="00AD3725"/>
    <w:rsid w:val="00AD496C"/>
    <w:rsid w:val="00AE1517"/>
    <w:rsid w:val="00AE389E"/>
    <w:rsid w:val="00AE50E7"/>
    <w:rsid w:val="00AE61C2"/>
    <w:rsid w:val="00AF0804"/>
    <w:rsid w:val="00AF644C"/>
    <w:rsid w:val="00AF66E1"/>
    <w:rsid w:val="00B03DA7"/>
    <w:rsid w:val="00B05652"/>
    <w:rsid w:val="00B10A21"/>
    <w:rsid w:val="00B112F4"/>
    <w:rsid w:val="00B113AE"/>
    <w:rsid w:val="00B15525"/>
    <w:rsid w:val="00B15C3A"/>
    <w:rsid w:val="00B17D7B"/>
    <w:rsid w:val="00B25BCC"/>
    <w:rsid w:val="00B31981"/>
    <w:rsid w:val="00B3301F"/>
    <w:rsid w:val="00B36EA6"/>
    <w:rsid w:val="00B40115"/>
    <w:rsid w:val="00B422B4"/>
    <w:rsid w:val="00B4350F"/>
    <w:rsid w:val="00B4390E"/>
    <w:rsid w:val="00B4497A"/>
    <w:rsid w:val="00B44DC6"/>
    <w:rsid w:val="00B45123"/>
    <w:rsid w:val="00B466DF"/>
    <w:rsid w:val="00B55CA4"/>
    <w:rsid w:val="00B55FF4"/>
    <w:rsid w:val="00B56B51"/>
    <w:rsid w:val="00B61F1F"/>
    <w:rsid w:val="00B73480"/>
    <w:rsid w:val="00B81588"/>
    <w:rsid w:val="00B91B20"/>
    <w:rsid w:val="00B933DB"/>
    <w:rsid w:val="00B961A5"/>
    <w:rsid w:val="00BA5490"/>
    <w:rsid w:val="00BB7113"/>
    <w:rsid w:val="00BC14D1"/>
    <w:rsid w:val="00BC5778"/>
    <w:rsid w:val="00BD1257"/>
    <w:rsid w:val="00BE1454"/>
    <w:rsid w:val="00BE1BB4"/>
    <w:rsid w:val="00BE31BD"/>
    <w:rsid w:val="00BE3384"/>
    <w:rsid w:val="00BE4BEA"/>
    <w:rsid w:val="00BF1FEB"/>
    <w:rsid w:val="00BF2B64"/>
    <w:rsid w:val="00BF6D5D"/>
    <w:rsid w:val="00C04B77"/>
    <w:rsid w:val="00C126A6"/>
    <w:rsid w:val="00C20C73"/>
    <w:rsid w:val="00C218DC"/>
    <w:rsid w:val="00C23211"/>
    <w:rsid w:val="00C234DB"/>
    <w:rsid w:val="00C24470"/>
    <w:rsid w:val="00C25614"/>
    <w:rsid w:val="00C26C87"/>
    <w:rsid w:val="00C276AA"/>
    <w:rsid w:val="00C3474A"/>
    <w:rsid w:val="00C36B3A"/>
    <w:rsid w:val="00C47F48"/>
    <w:rsid w:val="00C47F9B"/>
    <w:rsid w:val="00C526AE"/>
    <w:rsid w:val="00C52D84"/>
    <w:rsid w:val="00C55E9C"/>
    <w:rsid w:val="00C56D57"/>
    <w:rsid w:val="00C579C2"/>
    <w:rsid w:val="00C625C3"/>
    <w:rsid w:val="00C63CEE"/>
    <w:rsid w:val="00C65A28"/>
    <w:rsid w:val="00C663BC"/>
    <w:rsid w:val="00C665BD"/>
    <w:rsid w:val="00C702CD"/>
    <w:rsid w:val="00C705E8"/>
    <w:rsid w:val="00C723B6"/>
    <w:rsid w:val="00C732DD"/>
    <w:rsid w:val="00C73505"/>
    <w:rsid w:val="00C75282"/>
    <w:rsid w:val="00C77103"/>
    <w:rsid w:val="00C872CD"/>
    <w:rsid w:val="00C93582"/>
    <w:rsid w:val="00C97DAE"/>
    <w:rsid w:val="00CA2FEA"/>
    <w:rsid w:val="00CC05B2"/>
    <w:rsid w:val="00CC1A3B"/>
    <w:rsid w:val="00CC3892"/>
    <w:rsid w:val="00CC57DD"/>
    <w:rsid w:val="00CD02DA"/>
    <w:rsid w:val="00CD25AB"/>
    <w:rsid w:val="00CD3495"/>
    <w:rsid w:val="00CE138D"/>
    <w:rsid w:val="00CE7A07"/>
    <w:rsid w:val="00CE7F89"/>
    <w:rsid w:val="00CF15EA"/>
    <w:rsid w:val="00CF189A"/>
    <w:rsid w:val="00CF325C"/>
    <w:rsid w:val="00CF3A41"/>
    <w:rsid w:val="00CF4223"/>
    <w:rsid w:val="00CF552B"/>
    <w:rsid w:val="00D0514B"/>
    <w:rsid w:val="00D07E46"/>
    <w:rsid w:val="00D11809"/>
    <w:rsid w:val="00D16DF8"/>
    <w:rsid w:val="00D22546"/>
    <w:rsid w:val="00D22C13"/>
    <w:rsid w:val="00D231EE"/>
    <w:rsid w:val="00D267A7"/>
    <w:rsid w:val="00D339AF"/>
    <w:rsid w:val="00D3483B"/>
    <w:rsid w:val="00D34E49"/>
    <w:rsid w:val="00D35735"/>
    <w:rsid w:val="00D37781"/>
    <w:rsid w:val="00D4092D"/>
    <w:rsid w:val="00D4484B"/>
    <w:rsid w:val="00D466EC"/>
    <w:rsid w:val="00D5490C"/>
    <w:rsid w:val="00D54E37"/>
    <w:rsid w:val="00D55421"/>
    <w:rsid w:val="00D5769A"/>
    <w:rsid w:val="00D62A57"/>
    <w:rsid w:val="00D66EE7"/>
    <w:rsid w:val="00D71159"/>
    <w:rsid w:val="00D77C0A"/>
    <w:rsid w:val="00D90A9C"/>
    <w:rsid w:val="00D977FA"/>
    <w:rsid w:val="00DA27E8"/>
    <w:rsid w:val="00DB1C6C"/>
    <w:rsid w:val="00DB4779"/>
    <w:rsid w:val="00DB488C"/>
    <w:rsid w:val="00DB500F"/>
    <w:rsid w:val="00DC10E4"/>
    <w:rsid w:val="00DC1BCC"/>
    <w:rsid w:val="00DC286B"/>
    <w:rsid w:val="00DC2AD6"/>
    <w:rsid w:val="00DC2E5C"/>
    <w:rsid w:val="00DC38E6"/>
    <w:rsid w:val="00DC6318"/>
    <w:rsid w:val="00DD2235"/>
    <w:rsid w:val="00DD7E4B"/>
    <w:rsid w:val="00DE0B8F"/>
    <w:rsid w:val="00DE125F"/>
    <w:rsid w:val="00DE3693"/>
    <w:rsid w:val="00DE3D2E"/>
    <w:rsid w:val="00DE5A73"/>
    <w:rsid w:val="00DF119B"/>
    <w:rsid w:val="00E027E4"/>
    <w:rsid w:val="00E1390B"/>
    <w:rsid w:val="00E13FF9"/>
    <w:rsid w:val="00E16AC3"/>
    <w:rsid w:val="00E21F7A"/>
    <w:rsid w:val="00E3006C"/>
    <w:rsid w:val="00E32B77"/>
    <w:rsid w:val="00E354C6"/>
    <w:rsid w:val="00E36113"/>
    <w:rsid w:val="00E372C1"/>
    <w:rsid w:val="00E4791C"/>
    <w:rsid w:val="00E507F9"/>
    <w:rsid w:val="00E5443D"/>
    <w:rsid w:val="00E5539D"/>
    <w:rsid w:val="00E566C3"/>
    <w:rsid w:val="00E608AB"/>
    <w:rsid w:val="00E70180"/>
    <w:rsid w:val="00E8022D"/>
    <w:rsid w:val="00E8466E"/>
    <w:rsid w:val="00E860A0"/>
    <w:rsid w:val="00EA1B33"/>
    <w:rsid w:val="00EA4A14"/>
    <w:rsid w:val="00EA51C5"/>
    <w:rsid w:val="00EB4B5A"/>
    <w:rsid w:val="00EB59B9"/>
    <w:rsid w:val="00EC3247"/>
    <w:rsid w:val="00EC3594"/>
    <w:rsid w:val="00EC4543"/>
    <w:rsid w:val="00EC560E"/>
    <w:rsid w:val="00EC7B6A"/>
    <w:rsid w:val="00ED0A49"/>
    <w:rsid w:val="00ED1B6C"/>
    <w:rsid w:val="00EE1264"/>
    <w:rsid w:val="00EE39BF"/>
    <w:rsid w:val="00EF02C9"/>
    <w:rsid w:val="00EF3FBB"/>
    <w:rsid w:val="00EF47CB"/>
    <w:rsid w:val="00F1062C"/>
    <w:rsid w:val="00F10B7F"/>
    <w:rsid w:val="00F12241"/>
    <w:rsid w:val="00F15C0D"/>
    <w:rsid w:val="00F2240B"/>
    <w:rsid w:val="00F40195"/>
    <w:rsid w:val="00F43AAE"/>
    <w:rsid w:val="00F44203"/>
    <w:rsid w:val="00F454B0"/>
    <w:rsid w:val="00F46781"/>
    <w:rsid w:val="00F546C1"/>
    <w:rsid w:val="00F576A7"/>
    <w:rsid w:val="00F679C1"/>
    <w:rsid w:val="00F71CC1"/>
    <w:rsid w:val="00F75DFE"/>
    <w:rsid w:val="00F76B53"/>
    <w:rsid w:val="00F80CDD"/>
    <w:rsid w:val="00F815EE"/>
    <w:rsid w:val="00F859FC"/>
    <w:rsid w:val="00F92B27"/>
    <w:rsid w:val="00F93C35"/>
    <w:rsid w:val="00F94FE4"/>
    <w:rsid w:val="00FA3FBC"/>
    <w:rsid w:val="00FA4642"/>
    <w:rsid w:val="00FA4E8F"/>
    <w:rsid w:val="00FA5DCA"/>
    <w:rsid w:val="00FA696B"/>
    <w:rsid w:val="00FA72B9"/>
    <w:rsid w:val="00FA7EEA"/>
    <w:rsid w:val="00FB585D"/>
    <w:rsid w:val="00FB798D"/>
    <w:rsid w:val="00FC3B53"/>
    <w:rsid w:val="00FD3445"/>
    <w:rsid w:val="00FD366B"/>
    <w:rsid w:val="00FD4F64"/>
    <w:rsid w:val="00FE0AC3"/>
    <w:rsid w:val="00FE45F2"/>
    <w:rsid w:val="00FE698F"/>
    <w:rsid w:val="00FF10B4"/>
    <w:rsid w:val="00FF123E"/>
    <w:rsid w:val="00FF13F5"/>
    <w:rsid w:val="00FF426B"/>
    <w:rsid w:val="00FF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97B375E"/>
  <w14:defaultImageDpi w14:val="32767"/>
  <w15:chartTrackingRefBased/>
  <w15:docId w15:val="{713D2197-CD86-3546-A96B-4817D4FA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703"/>
    <w:rPr>
      <w:rFonts w:ascii="Times New Roman" w:eastAsia="Times New Roman" w:hAnsi="Times New Roman" w:cs="Times New Roman"/>
      <w:lang w:eastAsia="pt-BR"/>
    </w:rPr>
  </w:style>
  <w:style w:type="paragraph" w:styleId="Heading1">
    <w:name w:val="heading 1"/>
    <w:basedOn w:val="Title"/>
    <w:link w:val="Heading1Char"/>
    <w:uiPriority w:val="9"/>
    <w:qFormat/>
    <w:rsid w:val="00D90A9C"/>
    <w:pPr>
      <w:spacing w:before="120" w:after="240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0A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--Texto">
    <w:name w:val="-- Texto"/>
    <w:link w:val="--TextoChar"/>
    <w:autoRedefine/>
    <w:qFormat/>
    <w:rsid w:val="002016BD"/>
    <w:pPr>
      <w:spacing w:after="320" w:line="320" w:lineRule="exact"/>
      <w:contextualSpacing/>
      <w:jc w:val="both"/>
    </w:pPr>
    <w:rPr>
      <w:rFonts w:ascii="Verdana" w:hAnsi="Verdana" w:cs="Times New Roman (Corpo CS)"/>
      <w:kern w:val="32"/>
      <w:sz w:val="19"/>
    </w:rPr>
  </w:style>
  <w:style w:type="paragraph" w:customStyle="1" w:styleId="--Citao">
    <w:name w:val="-- Citação"/>
    <w:basedOn w:val="Normal"/>
    <w:next w:val="--Texto"/>
    <w:link w:val="--CitaoChar"/>
    <w:autoRedefine/>
    <w:qFormat/>
    <w:rsid w:val="002016BD"/>
    <w:pPr>
      <w:spacing w:after="80" w:line="240" w:lineRule="exact"/>
      <w:ind w:left="284"/>
      <w:jc w:val="both"/>
    </w:pPr>
    <w:rPr>
      <w:rFonts w:ascii="Verdana" w:eastAsiaTheme="minorHAnsi" w:hAnsi="Verdana" w:cs="Times New Roman (Corpo CS)"/>
      <w:kern w:val="32"/>
      <w:sz w:val="18"/>
    </w:rPr>
  </w:style>
  <w:style w:type="character" w:customStyle="1" w:styleId="--TextoChar">
    <w:name w:val="-- Texto Char"/>
    <w:basedOn w:val="DefaultParagraphFont"/>
    <w:link w:val="--Texto"/>
    <w:rsid w:val="002016BD"/>
    <w:rPr>
      <w:rFonts w:ascii="Verdana" w:hAnsi="Verdana" w:cs="Times New Roman (Corpo CS)"/>
      <w:kern w:val="32"/>
      <w:sz w:val="19"/>
    </w:rPr>
  </w:style>
  <w:style w:type="character" w:customStyle="1" w:styleId="--CitaoChar">
    <w:name w:val="-- Citação Char"/>
    <w:basedOn w:val="DefaultParagraphFont"/>
    <w:link w:val="--Citao"/>
    <w:rsid w:val="002016BD"/>
    <w:rPr>
      <w:rFonts w:ascii="Verdana" w:hAnsi="Verdana" w:cs="Times New Roman (Corpo CS)"/>
      <w:kern w:val="32"/>
      <w:sz w:val="18"/>
      <w:lang w:eastAsia="pt-BR"/>
    </w:rPr>
  </w:style>
  <w:style w:type="paragraph" w:customStyle="1" w:styleId="-Ttuloartigo">
    <w:name w:val="- Título artigo"/>
    <w:basedOn w:val="--Texto"/>
    <w:next w:val="--Texto"/>
    <w:autoRedefine/>
    <w:qFormat/>
    <w:rsid w:val="004B00DB"/>
    <w:pPr>
      <w:keepNext/>
      <w:suppressAutoHyphens/>
      <w:spacing w:after="0"/>
      <w:jc w:val="right"/>
    </w:pPr>
    <w:rPr>
      <w:b/>
      <w:caps/>
      <w:sz w:val="24"/>
    </w:rPr>
  </w:style>
  <w:style w:type="paragraph" w:customStyle="1" w:styleId="--Ttulosessesdoartigo">
    <w:name w:val="-- Título sessões do artigo"/>
    <w:basedOn w:val="-Ttuloartigo"/>
    <w:autoRedefine/>
    <w:qFormat/>
    <w:rsid w:val="009664B1"/>
    <w:pPr>
      <w:spacing w:before="640"/>
      <w:jc w:val="left"/>
    </w:pPr>
    <w:rPr>
      <w:sz w:val="20"/>
    </w:rPr>
  </w:style>
  <w:style w:type="paragraph" w:customStyle="1" w:styleId="---Biblio">
    <w:name w:val="--- Biblio"/>
    <w:basedOn w:val="--Ttulosessesdoartigo"/>
    <w:qFormat/>
    <w:rsid w:val="00606C7C"/>
    <w:pPr>
      <w:spacing w:before="80" w:after="80" w:line="240" w:lineRule="exact"/>
      <w:ind w:left="284" w:hanging="284"/>
    </w:pPr>
    <w:rPr>
      <w:b w:val="0"/>
      <w:caps w:val="0"/>
      <w:kern w:val="24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A9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A9C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90A9C"/>
    <w:rPr>
      <w:rFonts w:asciiTheme="majorHAnsi" w:eastAsiaTheme="majorEastAsia" w:hAnsiTheme="majorHAnsi" w:cstheme="majorBidi"/>
      <w:b/>
      <w:bCs/>
      <w:spacing w:val="-10"/>
      <w:kern w:val="28"/>
      <w:sz w:val="32"/>
      <w:szCs w:val="56"/>
      <w:lang w:eastAsia="pt-BR"/>
    </w:rPr>
  </w:style>
  <w:style w:type="paragraph" w:styleId="Title">
    <w:name w:val="Title"/>
    <w:basedOn w:val="Normal"/>
    <w:next w:val="Normal"/>
    <w:link w:val="TitleChar"/>
    <w:uiPriority w:val="10"/>
    <w:qFormat/>
    <w:rsid w:val="00D90A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A9C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D90A9C"/>
    <w:rPr>
      <w:rFonts w:asciiTheme="majorHAnsi" w:eastAsiaTheme="majorEastAsia" w:hAnsiTheme="majorHAnsi" w:cstheme="majorBidi"/>
      <w:color w:val="B43412" w:themeColor="accent1" w:themeShade="BF"/>
      <w:sz w:val="26"/>
      <w:szCs w:val="26"/>
      <w:lang w:eastAsia="pt-BR"/>
    </w:rPr>
  </w:style>
  <w:style w:type="paragraph" w:styleId="NormalWeb">
    <w:name w:val="Normal (Web)"/>
    <w:basedOn w:val="Normal"/>
    <w:uiPriority w:val="99"/>
    <w:unhideWhenUsed/>
    <w:rsid w:val="00C3474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C3474A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474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474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otnoteReference">
    <w:name w:val="footnote reference"/>
    <w:basedOn w:val="DefaultParagraphFont"/>
    <w:uiPriority w:val="99"/>
    <w:semiHidden/>
    <w:unhideWhenUsed/>
    <w:rsid w:val="00C3474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347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7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74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llowedHyperlink">
    <w:name w:val="FollowedHyperlink"/>
    <w:basedOn w:val="DefaultParagraphFont"/>
    <w:uiPriority w:val="99"/>
    <w:semiHidden/>
    <w:unhideWhenUsed/>
    <w:rsid w:val="00046F60"/>
    <w:rPr>
      <w:color w:val="666699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B5301"/>
    <w:pPr>
      <w:keepNext/>
      <w:keepLines/>
      <w:spacing w:before="480" w:after="0" w:line="276" w:lineRule="auto"/>
      <w:contextualSpacing w:val="0"/>
      <w:outlineLvl w:val="9"/>
    </w:pPr>
    <w:rPr>
      <w:color w:val="B43412" w:themeColor="accent1" w:themeShade="BF"/>
      <w:spacing w:val="0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9B5301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183FFB"/>
    <w:pPr>
      <w:tabs>
        <w:tab w:val="right" w:leader="dot" w:pos="8488"/>
      </w:tabs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9B5301"/>
    <w:pPr>
      <w:ind w:left="48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B5301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B5301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B5301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B5301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B5301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B5301"/>
    <w:pPr>
      <w:ind w:left="1920"/>
    </w:pPr>
    <w:rPr>
      <w:rFonts w:asciiTheme="minorHAnsi" w:hAnsi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354C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4C6"/>
    <w:rPr>
      <w:rFonts w:ascii="Times New Roman" w:eastAsia="Times New Roman" w:hAnsi="Times New Roman" w:cs="Times New Roman"/>
      <w:lang w:eastAsia="pt-BR"/>
    </w:rPr>
  </w:style>
  <w:style w:type="character" w:styleId="PageNumber">
    <w:name w:val="page number"/>
    <w:basedOn w:val="DefaultParagraphFont"/>
    <w:uiPriority w:val="99"/>
    <w:semiHidden/>
    <w:unhideWhenUsed/>
    <w:rsid w:val="00E354C6"/>
  </w:style>
  <w:style w:type="paragraph" w:styleId="Footer">
    <w:name w:val="footer"/>
    <w:basedOn w:val="Normal"/>
    <w:link w:val="FooterChar"/>
    <w:uiPriority w:val="99"/>
    <w:unhideWhenUsed/>
    <w:rsid w:val="002D0268"/>
    <w:pPr>
      <w:spacing w:after="320" w:line="240" w:lineRule="exact"/>
      <w:contextualSpacing/>
      <w:jc w:val="both"/>
    </w:pPr>
    <w:rPr>
      <w:rFonts w:ascii="Verdana" w:eastAsiaTheme="minorHAnsi" w:hAnsi="Verdana" w:cs="Times New Roman (Corpo CS)"/>
      <w:color w:val="595959" w:themeColor="text1" w:themeTint="A6"/>
      <w:kern w:val="24"/>
      <w:sz w:val="1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D0268"/>
    <w:rPr>
      <w:rFonts w:ascii="Verdana" w:hAnsi="Verdana" w:cs="Times New Roman (Corpo CS)"/>
      <w:color w:val="595959" w:themeColor="text1" w:themeTint="A6"/>
      <w:kern w:val="24"/>
      <w:sz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7115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7115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EndnoteReference">
    <w:name w:val="endnote reference"/>
    <w:basedOn w:val="DefaultParagraphFont"/>
    <w:uiPriority w:val="99"/>
    <w:semiHidden/>
    <w:unhideWhenUsed/>
    <w:rsid w:val="00D71159"/>
    <w:rPr>
      <w:vertAlign w:val="superscript"/>
    </w:rPr>
  </w:style>
  <w:style w:type="paragraph" w:styleId="Revision">
    <w:name w:val="Revision"/>
    <w:hidden/>
    <w:uiPriority w:val="99"/>
    <w:semiHidden/>
    <w:rsid w:val="00E566C3"/>
    <w:rPr>
      <w:rFonts w:ascii="Times New Roman" w:eastAsia="Times New Roman" w:hAnsi="Times New Roman" w:cs="Times New Roman"/>
      <w:lang w:eastAsia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33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33A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UnresolvedMention">
    <w:name w:val="Unresolved Mention"/>
    <w:basedOn w:val="DefaultParagraphFont"/>
    <w:uiPriority w:val="99"/>
    <w:semiHidden/>
    <w:unhideWhenUsed/>
    <w:rsid w:val="001E41D6"/>
    <w:rPr>
      <w:color w:val="605E5C"/>
      <w:shd w:val="clear" w:color="auto" w:fill="E1DFDD"/>
    </w:rPr>
  </w:style>
  <w:style w:type="paragraph" w:customStyle="1" w:styleId="--Resumo">
    <w:name w:val="-- Resumo"/>
    <w:basedOn w:val="--Texto"/>
    <w:autoRedefine/>
    <w:qFormat/>
    <w:rsid w:val="008F4BDE"/>
    <w:pPr>
      <w:spacing w:before="90" w:after="0"/>
      <w:ind w:left="1418"/>
      <w:contextualSpacing w:val="0"/>
    </w:pPr>
    <w:rPr>
      <w:sz w:val="18"/>
    </w:rPr>
  </w:style>
  <w:style w:type="paragraph" w:customStyle="1" w:styleId="-palavraschave">
    <w:name w:val="- palavras chave"/>
    <w:basedOn w:val="--Resumo"/>
    <w:autoRedefine/>
    <w:qFormat/>
    <w:rsid w:val="00935904"/>
    <w:pPr>
      <w:spacing w:after="480"/>
      <w:jc w:val="left"/>
    </w:pPr>
  </w:style>
  <w:style w:type="paragraph" w:customStyle="1" w:styleId="-eixotemtico">
    <w:name w:val="- eixo temático"/>
    <w:basedOn w:val="--Resumo"/>
    <w:autoRedefine/>
    <w:qFormat/>
    <w:rsid w:val="001B6B9E"/>
    <w:pPr>
      <w:spacing w:after="640"/>
      <w:jc w:val="right"/>
    </w:pPr>
    <w:rPr>
      <w:b/>
      <w:bCs/>
    </w:rPr>
  </w:style>
  <w:style w:type="paragraph" w:customStyle="1" w:styleId="-Subttulo">
    <w:name w:val="- Subtítulo"/>
    <w:basedOn w:val="-Ttuloartigo"/>
    <w:autoRedefine/>
    <w:qFormat/>
    <w:rsid w:val="009664B1"/>
    <w:rPr>
      <w:b w:val="0"/>
      <w:i/>
      <w:iCs/>
      <w:caps w:val="0"/>
      <w:lang w:val="en-US"/>
    </w:rPr>
  </w:style>
  <w:style w:type="table" w:styleId="TableGrid">
    <w:name w:val="Table Grid"/>
    <w:basedOn w:val="TableNormal"/>
    <w:uiPriority w:val="39"/>
    <w:rsid w:val="00FF1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722F9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722F9D"/>
  </w:style>
  <w:style w:type="character" w:styleId="Emphasis">
    <w:name w:val="Emphasis"/>
    <w:basedOn w:val="DefaultParagraphFont"/>
    <w:uiPriority w:val="20"/>
    <w:qFormat/>
    <w:rsid w:val="0004140F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643E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43E9"/>
    <w:rPr>
      <w:rFonts w:ascii="Times New Roman" w:eastAsia="Times New Roman" w:hAnsi="Times New Roman" w:cs="Times New Roman"/>
      <w:i/>
      <w:iCs/>
      <w:color w:val="404040" w:themeColor="text1" w:themeTint="BF"/>
      <w:lang w:eastAsia="pt-BR"/>
    </w:rPr>
  </w:style>
  <w:style w:type="character" w:styleId="Strong">
    <w:name w:val="Strong"/>
    <w:basedOn w:val="DefaultParagraphFont"/>
    <w:uiPriority w:val="22"/>
    <w:qFormat/>
    <w:rsid w:val="007C4B8D"/>
    <w:rPr>
      <w:b/>
      <w:bCs/>
    </w:rPr>
  </w:style>
  <w:style w:type="paragraph" w:customStyle="1" w:styleId="-autores">
    <w:name w:val="- autores"/>
    <w:basedOn w:val="--Texto"/>
    <w:qFormat/>
    <w:rsid w:val="00667895"/>
    <w:pPr>
      <w:jc w:val="right"/>
    </w:pPr>
    <w:rPr>
      <w:b/>
      <w:bCs/>
    </w:rPr>
  </w:style>
  <w:style w:type="paragraph" w:customStyle="1" w:styleId="--TtuloSubitensdoartigo">
    <w:name w:val="-- Título Subitens do artigo"/>
    <w:basedOn w:val="--Ttulosessesdoartigo"/>
    <w:qFormat/>
    <w:rsid w:val="009664B1"/>
    <w:rPr>
      <w:caps w:val="0"/>
    </w:rPr>
  </w:style>
  <w:style w:type="paragraph" w:customStyle="1" w:styleId="-Texto">
    <w:name w:val="- Texto"/>
    <w:link w:val="-TextoChar"/>
    <w:autoRedefine/>
    <w:qFormat/>
    <w:rsid w:val="002D0268"/>
    <w:pPr>
      <w:spacing w:after="320" w:line="320" w:lineRule="exact"/>
      <w:contextualSpacing/>
      <w:jc w:val="both"/>
    </w:pPr>
    <w:rPr>
      <w:rFonts w:ascii="Verdana" w:hAnsi="Verdana" w:cs="Times New Roman (Corpo CS)"/>
      <w:kern w:val="32"/>
      <w:sz w:val="19"/>
    </w:rPr>
  </w:style>
  <w:style w:type="character" w:customStyle="1" w:styleId="-TextoChar">
    <w:name w:val="- Texto Char"/>
    <w:basedOn w:val="DefaultParagraphFont"/>
    <w:link w:val="-Texto"/>
    <w:rsid w:val="002D0268"/>
    <w:rPr>
      <w:rFonts w:ascii="Verdana" w:hAnsi="Verdana" w:cs="Times New Roman (Corpo CS)"/>
      <w:kern w:val="32"/>
      <w:sz w:val="19"/>
    </w:rPr>
  </w:style>
  <w:style w:type="paragraph" w:customStyle="1" w:styleId="--Ttuloartigo">
    <w:name w:val="-- Título artigo"/>
    <w:basedOn w:val="-Texto"/>
    <w:next w:val="-Texto"/>
    <w:autoRedefine/>
    <w:qFormat/>
    <w:rsid w:val="002D0268"/>
    <w:pPr>
      <w:keepNext/>
      <w:suppressAutoHyphens/>
      <w:spacing w:after="0"/>
      <w:jc w:val="right"/>
    </w:pPr>
    <w:rPr>
      <w:b/>
      <w:caps/>
      <w:sz w:val="24"/>
    </w:rPr>
  </w:style>
  <w:style w:type="paragraph" w:customStyle="1" w:styleId="-Resumo">
    <w:name w:val="- Resumo"/>
    <w:basedOn w:val="-Texto"/>
    <w:autoRedefine/>
    <w:qFormat/>
    <w:rsid w:val="002D0268"/>
    <w:pPr>
      <w:spacing w:before="90" w:after="0"/>
      <w:ind w:left="1418"/>
      <w:contextualSpacing w:val="0"/>
    </w:pPr>
    <w:rPr>
      <w:sz w:val="18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2D0268"/>
    <w:pPr>
      <w:spacing w:line="240" w:lineRule="exact"/>
      <w:jc w:val="center"/>
    </w:pPr>
    <w:rPr>
      <w:rFonts w:ascii="Verdana" w:eastAsiaTheme="minorHAnsi" w:hAnsi="Verdana" w:cstheme="minorBidi"/>
      <w:bCs/>
      <w:sz w:val="16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6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1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9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4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7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1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1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34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88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5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9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4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0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2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86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0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35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6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5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9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32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47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7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1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4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97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5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1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4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3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82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7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0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5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7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2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5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9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3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5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0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4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4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3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4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2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28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5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1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1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0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49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7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0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0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1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3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8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0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7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0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1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aisgrossi/Library/Group%20Containers/UBF8T346G9.Office/User%20Content.localized/Templates.localized/17SHCU_Template%20trabalhos.dotx" TargetMode="External"/></Relationships>
</file>

<file path=word/theme/theme1.xml><?xml version="1.0" encoding="utf-8"?>
<a:theme xmlns:a="http://schemas.openxmlformats.org/drawingml/2006/main" name="Tema do Offic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6171C3-BB5B-F540-9361-833CCEDAC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17SHCU_Template trabalhos.dotx</Template>
  <TotalTime>28</TotalTime>
  <Pages>5</Pages>
  <Words>903</Words>
  <Characters>5151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2020-10-21T23:08:00Z</cp:lastPrinted>
  <dcterms:created xsi:type="dcterms:W3CDTF">2022-07-06T22:06:00Z</dcterms:created>
  <dcterms:modified xsi:type="dcterms:W3CDTF">2022-07-06T23:12:00Z</dcterms:modified>
</cp:coreProperties>
</file>